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tblpXSpec="center" w:tblpY="1"/>
        <w:tblOverlap w:val="never"/>
        <w:tblW w:w="9816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361"/>
        <w:gridCol w:w="885"/>
        <w:gridCol w:w="1081"/>
        <w:gridCol w:w="5403"/>
        <w:gridCol w:w="696"/>
        <w:gridCol w:w="197"/>
        <w:gridCol w:w="193"/>
      </w:tblGrid>
      <w:tr w:rsidR="00E43BAB" w:rsidRPr="00692553" w14:paraId="4B836F5A" w14:textId="77777777" w:rsidTr="000C04F6">
        <w:trPr>
          <w:trHeight w:val="526"/>
        </w:trPr>
        <w:tc>
          <w:tcPr>
            <w:tcW w:w="9816" w:type="dxa"/>
            <w:gridSpan w:val="7"/>
            <w:shd w:val="clear" w:color="auto" w:fill="auto"/>
            <w:tcMar>
              <w:left w:w="0" w:type="dxa"/>
            </w:tcMar>
            <w:vAlign w:val="center"/>
          </w:tcPr>
          <w:p w14:paraId="3509941A" w14:textId="77777777" w:rsidR="00E43BAB" w:rsidRPr="00E43BAB" w:rsidRDefault="00C17C05" w:rsidP="008A6BAA">
            <w:pPr>
              <w:pStyle w:val="Heading1"/>
            </w:pPr>
            <w:r>
              <w:rPr>
                <w:sz w:val="36"/>
              </w:rPr>
              <w:t>Barron Collier HS</w:t>
            </w:r>
            <w:r w:rsidR="00777414" w:rsidRPr="009446CA">
              <w:rPr>
                <w:sz w:val="36"/>
              </w:rPr>
              <w:t xml:space="preserve"> </w:t>
            </w:r>
            <w:r w:rsidR="0045217C">
              <w:rPr>
                <w:sz w:val="36"/>
              </w:rPr>
              <w:t xml:space="preserve">- </w:t>
            </w:r>
            <w:r w:rsidR="00777414" w:rsidRPr="009446CA">
              <w:rPr>
                <w:sz w:val="36"/>
              </w:rPr>
              <w:t>School Advisory Council (SAC)</w:t>
            </w:r>
          </w:p>
        </w:tc>
      </w:tr>
      <w:tr w:rsidR="00E43BAB" w:rsidRPr="00692553" w14:paraId="6725F995" w14:textId="77777777" w:rsidTr="000C04F6">
        <w:trPr>
          <w:trHeight w:val="274"/>
        </w:trPr>
        <w:tc>
          <w:tcPr>
            <w:tcW w:w="2246" w:type="dxa"/>
            <w:gridSpan w:val="2"/>
            <w:shd w:val="clear" w:color="auto" w:fill="auto"/>
            <w:tcMar>
              <w:left w:w="0" w:type="dxa"/>
            </w:tcMar>
            <w:vAlign w:val="center"/>
          </w:tcPr>
          <w:p w14:paraId="0C53BB98" w14:textId="412A68EF" w:rsidR="00E43BAB" w:rsidRDefault="00B34C43" w:rsidP="008A6BAA">
            <w:pPr>
              <w:pStyle w:val="Heading3"/>
            </w:pPr>
            <w:r>
              <w:fldChar w:fldCharType="begin">
                <w:ffData>
                  <w:name w:val="Dropdown1"/>
                  <w:enabled/>
                  <w:calcOnExit w:val="0"/>
                  <w:ddList>
                    <w:listEntry w:val="AGENDA"/>
                    <w:listEntry w:val="MINUTES"/>
                  </w:ddList>
                </w:ffData>
              </w:fldChar>
            </w:r>
            <w:bookmarkStart w:id="0" w:name="Dropdown1"/>
            <w:r>
              <w:instrText xml:space="preserve"> FORMDROPDOWN </w:instrText>
            </w:r>
            <w:r w:rsidR="00C513F1">
              <w:fldChar w:fldCharType="separate"/>
            </w:r>
            <w:r>
              <w:fldChar w:fldCharType="end"/>
            </w:r>
            <w:bookmarkEnd w:id="0"/>
          </w:p>
        </w:tc>
        <w:tc>
          <w:tcPr>
            <w:tcW w:w="1081" w:type="dxa"/>
            <w:shd w:val="clear" w:color="auto" w:fill="auto"/>
            <w:tcMar>
              <w:left w:w="0" w:type="dxa"/>
            </w:tcMar>
            <w:vAlign w:val="center"/>
          </w:tcPr>
          <w:p w14:paraId="03507F47" w14:textId="77777777" w:rsidR="00E43BAB" w:rsidRPr="00CE6342" w:rsidRDefault="00E43BAB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</w:tc>
        <w:tc>
          <w:tcPr>
            <w:tcW w:w="5403" w:type="dxa"/>
            <w:shd w:val="clear" w:color="auto" w:fill="auto"/>
            <w:tcMar>
              <w:left w:w="0" w:type="dxa"/>
            </w:tcMar>
            <w:vAlign w:val="center"/>
          </w:tcPr>
          <w:p w14:paraId="422F7E17" w14:textId="3603774B" w:rsidR="005C5E33" w:rsidRDefault="00CE4BE7" w:rsidP="005C5E33">
            <w:pPr>
              <w:pStyle w:val="Heading4"/>
              <w:framePr w:hSpace="0" w:wrap="auto" w:vAnchor="margin" w:hAnchor="text" w:xAlign="left" w:yAlign="inline"/>
              <w:ind w:left="-12"/>
              <w:suppressOverlap w:val="0"/>
            </w:pPr>
            <w:r>
              <w:t>Date:</w:t>
            </w:r>
            <w:r w:rsidR="00AF72B0">
              <w:t xml:space="preserve"> </w:t>
            </w:r>
            <w:sdt>
              <w:sdtPr>
                <w:id w:val="1731349432"/>
                <w:placeholder>
                  <w:docPart w:val="EA803436F87148D5A45A6F7C5999151D"/>
                </w:placeholder>
                <w:date w:fullDate="2024-01-10T00:00:00Z"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C513F1">
                  <w:t>1/10/2024</w:t>
                </w:r>
              </w:sdtContent>
            </w:sdt>
            <w:r w:rsidR="00AF72B0">
              <w:t xml:space="preserve">      </w:t>
            </w:r>
            <w:r w:rsidR="00E3179C">
              <w:t xml:space="preserve">   </w:t>
            </w:r>
            <w:r w:rsidR="00DD2F74">
              <w:t xml:space="preserve"> </w:t>
            </w:r>
            <w:r w:rsidR="009446CA">
              <w:t>Time:</w:t>
            </w:r>
            <w:r w:rsidR="00E87E4E">
              <w:t xml:space="preserve"> </w:t>
            </w:r>
            <w:r w:rsidR="00CA15DF"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" w:name="Text24"/>
            <w:r w:rsidR="00CA15DF">
              <w:instrText xml:space="preserve"> FORMTEXT </w:instrText>
            </w:r>
            <w:r w:rsidR="00CA15DF">
              <w:fldChar w:fldCharType="separate"/>
            </w:r>
            <w:r w:rsidR="005D03C4">
              <w:rPr>
                <w:noProof/>
              </w:rPr>
              <w:t xml:space="preserve"> </w:t>
            </w:r>
            <w:r w:rsidR="00C94A66">
              <w:rPr>
                <w:noProof/>
              </w:rPr>
              <w:t xml:space="preserve">5:00 </w:t>
            </w:r>
            <w:r w:rsidR="005D03C4">
              <w:rPr>
                <w:noProof/>
              </w:rPr>
              <w:t xml:space="preserve"> </w:t>
            </w:r>
            <w:r w:rsidR="00CA15DF">
              <w:fldChar w:fldCharType="end"/>
            </w:r>
            <w:bookmarkEnd w:id="1"/>
            <w:r w:rsidR="000A3F45">
              <w:t>pm</w:t>
            </w:r>
          </w:p>
          <w:p w14:paraId="33051425" w14:textId="436BC464" w:rsidR="005C5E33" w:rsidRPr="005C5E33" w:rsidRDefault="005C5E33" w:rsidP="007B221A">
            <w:r>
              <w:t xml:space="preserve">LOCATION:   </w:t>
            </w:r>
            <w:r w:rsidR="007B221A">
              <w:t>Media Center</w:t>
            </w:r>
          </w:p>
        </w:tc>
        <w:tc>
          <w:tcPr>
            <w:tcW w:w="1083" w:type="dxa"/>
            <w:gridSpan w:val="3"/>
            <w:shd w:val="clear" w:color="auto" w:fill="auto"/>
            <w:tcMar>
              <w:left w:w="0" w:type="dxa"/>
            </w:tcMar>
            <w:vAlign w:val="center"/>
          </w:tcPr>
          <w:p w14:paraId="64E2AD79" w14:textId="77777777" w:rsidR="00E722B9" w:rsidRPr="00777414" w:rsidRDefault="00914063" w:rsidP="000C04F6">
            <w:pPr>
              <w:ind w:firstLine="174"/>
            </w:pPr>
            <w:r>
              <w:t xml:space="preserve">    </w:t>
            </w:r>
          </w:p>
        </w:tc>
      </w:tr>
      <w:tr w:rsidR="0085168B" w:rsidRPr="00692553" w14:paraId="2FAB9725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36E4C848" w14:textId="77777777" w:rsidR="0085168B" w:rsidRPr="00692553" w:rsidRDefault="00E60E43" w:rsidP="008A6BAA">
            <w:pPr>
              <w:pStyle w:val="AllCapsHeading"/>
            </w:pPr>
            <w:r>
              <w:t>Meeting called by</w:t>
            </w:r>
          </w:p>
        </w:tc>
        <w:tc>
          <w:tcPr>
            <w:tcW w:w="7570" w:type="dxa"/>
            <w:gridSpan w:val="5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1E4555E" w14:textId="7FC01F63" w:rsidR="0085168B" w:rsidRPr="00692553" w:rsidRDefault="00E64C51" w:rsidP="00C97025">
            <w:r>
              <w:t xml:space="preserve">Mrs. </w:t>
            </w:r>
            <w:r w:rsidR="006B5D2E">
              <w:t>Martin de St. Pierre</w:t>
            </w:r>
            <w:r>
              <w:t>, Chair</w:t>
            </w:r>
          </w:p>
        </w:tc>
      </w:tr>
      <w:tr w:rsidR="0085168B" w:rsidRPr="00692553" w14:paraId="2DA5944E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4D22F6C" w14:textId="77777777" w:rsidR="0085168B" w:rsidRPr="00692553" w:rsidRDefault="00E60E43" w:rsidP="008A6BAA">
            <w:pPr>
              <w:pStyle w:val="AllCapsHeading"/>
            </w:pPr>
            <w:r>
              <w:t>Type of meeting</w:t>
            </w:r>
          </w:p>
        </w:tc>
        <w:tc>
          <w:tcPr>
            <w:tcW w:w="757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E722FED" w14:textId="77777777" w:rsidR="0085168B" w:rsidRPr="00692553" w:rsidRDefault="00E87E4E" w:rsidP="008A6BAA">
            <w:r>
              <w:t>Monthly Meeting</w:t>
            </w:r>
          </w:p>
        </w:tc>
      </w:tr>
      <w:tr w:rsidR="0085168B" w:rsidRPr="00692553" w14:paraId="536E39E2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4373BE4" w14:textId="77777777" w:rsidR="0085168B" w:rsidRPr="00692553" w:rsidRDefault="00E60E43" w:rsidP="008A6BAA">
            <w:pPr>
              <w:pStyle w:val="AllCapsHeading"/>
            </w:pPr>
            <w:r>
              <w:t>Facilitator</w:t>
            </w:r>
          </w:p>
        </w:tc>
        <w:tc>
          <w:tcPr>
            <w:tcW w:w="757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16018594" w14:textId="5EA20E0C" w:rsidR="0085168B" w:rsidRPr="00692553" w:rsidRDefault="00E64C51" w:rsidP="00C97025">
            <w:r>
              <w:t>Mr</w:t>
            </w:r>
            <w:r w:rsidR="006B5D2E">
              <w:t>. Martin de St. Pierre</w:t>
            </w:r>
            <w:r>
              <w:t>, Chair</w:t>
            </w:r>
          </w:p>
        </w:tc>
      </w:tr>
      <w:tr w:rsidR="0085168B" w:rsidRPr="00692553" w14:paraId="30169B7F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46AF7901" w14:textId="77777777" w:rsidR="0085168B" w:rsidRPr="00692553" w:rsidRDefault="006309FA" w:rsidP="008A6BAA">
            <w:pPr>
              <w:pStyle w:val="AllCapsHeading"/>
            </w:pPr>
            <w:r>
              <w:t>SAC Secretary</w:t>
            </w:r>
          </w:p>
        </w:tc>
        <w:tc>
          <w:tcPr>
            <w:tcW w:w="757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54C1F666" w14:textId="79DE187F" w:rsidR="0085168B" w:rsidRPr="00692553" w:rsidRDefault="006309FA" w:rsidP="00C94CC0">
            <w:r>
              <w:t xml:space="preserve">Mrs. </w:t>
            </w:r>
            <w:r w:rsidR="00A2689F">
              <w:t>Maggie Van’t Hoff</w:t>
            </w:r>
            <w:r>
              <w:t>, Secretary</w:t>
            </w:r>
          </w:p>
        </w:tc>
      </w:tr>
      <w:tr w:rsidR="0085168B" w:rsidRPr="00692553" w14:paraId="7C62B6AB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E5814F3" w14:textId="77777777" w:rsidR="0085168B" w:rsidRDefault="007C40CD" w:rsidP="008A6BAA">
            <w:pPr>
              <w:pStyle w:val="AllCapsHeading"/>
            </w:pPr>
            <w:r>
              <w:t>Member Attendees</w:t>
            </w:r>
          </w:p>
          <w:p w14:paraId="4428A8DC" w14:textId="77777777" w:rsidR="00C94CC0" w:rsidRPr="00692553" w:rsidRDefault="00C94CC0" w:rsidP="00C94CC0">
            <w:pPr>
              <w:pStyle w:val="AllCapsHeading"/>
            </w:pPr>
            <w:r>
              <w:t xml:space="preserve">*denotes non-voting </w:t>
            </w:r>
          </w:p>
        </w:tc>
        <w:bookmarkStart w:id="2" w:name="Check1"/>
        <w:tc>
          <w:tcPr>
            <w:tcW w:w="757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6E2E00E" w14:textId="1F240B90" w:rsidR="00CE2EBB" w:rsidRDefault="00914063" w:rsidP="00CE2EBB">
            <w:pPr>
              <w:tabs>
                <w:tab w:val="left" w:pos="1174"/>
              </w:tabs>
              <w:ind w:left="-86"/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2"/>
            <w:r w:rsidR="009446CA">
              <w:t xml:space="preserve"> </w:t>
            </w:r>
            <w:bookmarkStart w:id="3" w:name="Check2"/>
            <w:r w:rsidR="00B526D4">
              <w:t>Sean C Kinsley</w:t>
            </w:r>
            <w:r w:rsidR="000A3F45">
              <w:t xml:space="preserve">  </w:t>
            </w:r>
            <w:r w:rsidR="000C04F6">
              <w:t xml:space="preserve">       </w:t>
            </w:r>
            <w:r w:rsidR="00C17C05">
              <w:t xml:space="preserve"> </w:t>
            </w:r>
            <w:r w:rsidR="00AF72B0">
              <w:t xml:space="preserve"> </w:t>
            </w:r>
            <w:bookmarkStart w:id="4" w:name="Check4"/>
            <w:bookmarkEnd w:id="3"/>
            <w:r w:rsidR="00C17C05">
              <w:t xml:space="preserve">        </w:t>
            </w:r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4"/>
            <w:r w:rsidR="009446CA">
              <w:t xml:space="preserve"> </w:t>
            </w:r>
            <w:bookmarkStart w:id="5" w:name="Check7"/>
            <w:r w:rsidR="00187A2F">
              <w:t xml:space="preserve"> </w:t>
            </w:r>
            <w:r w:rsidR="002051F1">
              <w:t>Martin de St. Pierre</w:t>
            </w:r>
            <w:r w:rsidR="00C17C05">
              <w:t xml:space="preserve">           </w:t>
            </w:r>
            <w:r w:rsidR="00187A2F">
              <w:t xml:space="preserve">  </w:t>
            </w:r>
            <w:r w:rsidR="00207F4E">
              <w:t xml:space="preserve"> </w:t>
            </w:r>
            <w:r w:rsidR="003862A9">
              <w:t xml:space="preserve"> </w:t>
            </w:r>
            <w:r w:rsidR="00C17C05">
              <w:t xml:space="preserve">        </w:t>
            </w:r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5"/>
            <w:r w:rsidR="009446CA">
              <w:t xml:space="preserve"> </w:t>
            </w:r>
            <w:r w:rsidR="003B3E9E">
              <w:t>Norman Alford</w:t>
            </w:r>
          </w:p>
          <w:p w14:paraId="28BA54A6" w14:textId="3D070A86" w:rsidR="00CA36AE" w:rsidRPr="00957716" w:rsidRDefault="00AF72B0" w:rsidP="009628E7">
            <w:pPr>
              <w:tabs>
                <w:tab w:val="left" w:pos="1174"/>
              </w:tabs>
              <w:ind w:left="-86"/>
            </w:pPr>
            <w: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18"/>
            <w:r w:rsidRPr="00957716"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6"/>
            <w:r w:rsidR="003677CB" w:rsidRPr="00957716">
              <w:t xml:space="preserve"> </w:t>
            </w:r>
            <w:r w:rsidR="0090556B" w:rsidRPr="00957716">
              <w:t>Stacy Nicolau</w:t>
            </w:r>
            <w:r w:rsidR="00636CAA" w:rsidRPr="00957716">
              <w:t xml:space="preserve">    </w:t>
            </w:r>
            <w:r w:rsidR="00D952E9" w:rsidRPr="00957716">
              <w:t xml:space="preserve">  </w:t>
            </w:r>
            <w:r w:rsidR="000C04F6" w:rsidRPr="00957716">
              <w:t xml:space="preserve">  </w:t>
            </w:r>
            <w:r w:rsidR="00C17C05" w:rsidRPr="00957716">
              <w:t xml:space="preserve">    </w:t>
            </w:r>
            <w:r w:rsidR="0090556B" w:rsidRPr="00957716">
              <w:t xml:space="preserve">       </w:t>
            </w:r>
            <w:r w:rsidR="00C17C05" w:rsidRPr="00957716">
              <w:t xml:space="preserve">  </w:t>
            </w:r>
            <w:r w:rsidR="00663CD1"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19"/>
            <w:r w:rsidR="00663CD1" w:rsidRPr="00957716">
              <w:instrText xml:space="preserve"> FORMCHECKBOX </w:instrText>
            </w:r>
            <w:r w:rsidR="00C513F1">
              <w:fldChar w:fldCharType="separate"/>
            </w:r>
            <w:r w:rsidR="00663CD1">
              <w:fldChar w:fldCharType="end"/>
            </w:r>
            <w:bookmarkEnd w:id="7"/>
            <w:r w:rsidR="00663CD1" w:rsidRPr="00957716">
              <w:t xml:space="preserve"> </w:t>
            </w:r>
            <w:r w:rsidR="005A55EC" w:rsidRPr="00957716">
              <w:t xml:space="preserve"> </w:t>
            </w:r>
            <w:r w:rsidR="006B5D2E" w:rsidRPr="00957716">
              <w:t>Maggie Van’t Hoff</w:t>
            </w:r>
            <w:r w:rsidR="005A55EC" w:rsidRPr="00957716">
              <w:t xml:space="preserve">              </w:t>
            </w:r>
            <w:r w:rsidR="000C04F6" w:rsidRPr="00957716">
              <w:t xml:space="preserve"> </w:t>
            </w:r>
            <w:r w:rsidR="00277D39" w:rsidRPr="00957716">
              <w:t xml:space="preserve">     </w:t>
            </w:r>
            <w:r w:rsidR="00207F4E" w:rsidRPr="00957716">
              <w:t xml:space="preserve">     </w:t>
            </w:r>
            <w:r w:rsidR="000C04F6"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33"/>
            <w:r w:rsidR="000C04F6" w:rsidRPr="00957716">
              <w:instrText xml:space="preserve"> FORMCHECKBOX </w:instrText>
            </w:r>
            <w:r w:rsidR="00C513F1">
              <w:fldChar w:fldCharType="separate"/>
            </w:r>
            <w:r w:rsidR="000C04F6">
              <w:fldChar w:fldCharType="end"/>
            </w:r>
            <w:bookmarkEnd w:id="8"/>
            <w:r w:rsidR="00FE0374" w:rsidRPr="00957716">
              <w:t xml:space="preserve"> </w:t>
            </w:r>
            <w:r w:rsidR="00957716" w:rsidRPr="00957716">
              <w:t>Jennifer Singleton</w:t>
            </w:r>
            <w:r w:rsidR="001169CB" w:rsidRPr="00957716">
              <w:t xml:space="preserve"> </w:t>
            </w:r>
            <w:r w:rsidR="00207F4E" w:rsidRPr="00957716">
              <w:t xml:space="preserve">     </w:t>
            </w:r>
            <w:r w:rsidR="001169CB" w:rsidRPr="00957716">
              <w:t xml:space="preserve">    </w:t>
            </w:r>
            <w:r w:rsidR="00C17C05" w:rsidRPr="00957716">
              <w:t xml:space="preserve"> </w:t>
            </w:r>
            <w:r w:rsidR="001169CB" w:rsidRPr="00957716">
              <w:t xml:space="preserve"> </w:t>
            </w:r>
            <w:r w:rsidR="00C17C05" w:rsidRPr="00957716">
              <w:t xml:space="preserve">         </w:t>
            </w:r>
          </w:p>
          <w:p w14:paraId="0F4E3CCC" w14:textId="73CF1CDB" w:rsidR="00CE2EBB" w:rsidRDefault="00D952E9" w:rsidP="00CE2EBB">
            <w:pPr>
              <w:tabs>
                <w:tab w:val="left" w:pos="1174"/>
              </w:tabs>
              <w:ind w:left="-86"/>
            </w:pPr>
            <w: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31"/>
            <w: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9"/>
            <w:r>
              <w:t xml:space="preserve"> </w:t>
            </w:r>
            <w:r w:rsidR="0090556B">
              <w:t>Vicki Weidle</w:t>
            </w:r>
            <w:r w:rsidR="00207F4E">
              <w:t xml:space="preserve"> </w:t>
            </w:r>
            <w:r>
              <w:t xml:space="preserve"> </w:t>
            </w:r>
            <w:r w:rsidR="00CA36AE">
              <w:t xml:space="preserve">    </w:t>
            </w:r>
            <w:r w:rsidR="00856ADC">
              <w:t xml:space="preserve">                </w:t>
            </w:r>
            <w:r w:rsidR="00CA36AE">
              <w:t xml:space="preserve"> </w:t>
            </w:r>
            <w:r w:rsidR="00686B0B">
              <w:fldChar w:fldCharType="begin">
                <w:ffData>
                  <w:name w:val="Check4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40"/>
            <w:r w:rsidR="00686B0B">
              <w:instrText xml:space="preserve"> FORMCHECKBOX </w:instrText>
            </w:r>
            <w:r w:rsidR="00C513F1">
              <w:fldChar w:fldCharType="separate"/>
            </w:r>
            <w:r w:rsidR="00686B0B">
              <w:fldChar w:fldCharType="end"/>
            </w:r>
            <w:bookmarkEnd w:id="10"/>
            <w:r w:rsidR="00686B0B">
              <w:t xml:space="preserve"> </w:t>
            </w:r>
            <w:r w:rsidR="00957716">
              <w:t>Bradley Miller</w:t>
            </w:r>
            <w:r w:rsidR="00C17C05">
              <w:t xml:space="preserve">            </w:t>
            </w:r>
            <w:r w:rsidR="00E64C51">
              <w:t xml:space="preserve"> </w:t>
            </w:r>
            <w:r w:rsidR="00CE2EBB">
              <w:t xml:space="preserve">     </w:t>
            </w:r>
            <w:r w:rsidR="00856ADC">
              <w:t xml:space="preserve">             </w:t>
            </w:r>
            <w:r w:rsidR="00CE2EBB">
              <w:t xml:space="preserve"> </w:t>
            </w:r>
            <w:r w:rsidR="00FE0374">
              <w:fldChar w:fldCharType="begin">
                <w:ffData>
                  <w:name w:val="Check3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37"/>
            <w:r w:rsidR="00FE0374">
              <w:instrText xml:space="preserve"> FORMCHECKBOX </w:instrText>
            </w:r>
            <w:r w:rsidR="00C513F1">
              <w:fldChar w:fldCharType="separate"/>
            </w:r>
            <w:r w:rsidR="00FE0374">
              <w:fldChar w:fldCharType="end"/>
            </w:r>
            <w:bookmarkEnd w:id="11"/>
            <w:r w:rsidR="00C17C05">
              <w:t xml:space="preserve"> </w:t>
            </w:r>
            <w:r w:rsidR="003B3E9E">
              <w:t>Barbara Otero</w:t>
            </w:r>
          </w:p>
          <w:p w14:paraId="477F2571" w14:textId="6B92FB8C" w:rsidR="00CE2EBB" w:rsidRPr="00957716" w:rsidRDefault="00CE2EBB" w:rsidP="00CE2EBB">
            <w:pPr>
              <w:tabs>
                <w:tab w:val="left" w:pos="1174"/>
              </w:tabs>
              <w:ind w:left="-86"/>
              <w:rPr>
                <w:lang w:val="nl-NL"/>
              </w:rPr>
            </w:pPr>
            <w:r>
              <w:fldChar w:fldCharType="begin">
                <w:ffData>
                  <w:name w:val="Check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41"/>
            <w:r w:rsidRPr="00957716">
              <w:rPr>
                <w:lang w:val="nl-NL"/>
              </w:rP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12"/>
            <w:r w:rsidRPr="00957716">
              <w:rPr>
                <w:lang w:val="nl-NL"/>
              </w:rPr>
              <w:t xml:space="preserve"> </w:t>
            </w:r>
            <w:r w:rsidR="003B3E9E" w:rsidRPr="00957716">
              <w:rPr>
                <w:lang w:val="nl-NL"/>
              </w:rPr>
              <w:t>Jim Markling</w:t>
            </w:r>
            <w:r w:rsidR="00A90D78" w:rsidRPr="00957716">
              <w:rPr>
                <w:lang w:val="nl-NL"/>
              </w:rPr>
              <w:t xml:space="preserve">      </w:t>
            </w:r>
            <w:r w:rsidR="00207F4E" w:rsidRPr="00957716">
              <w:rPr>
                <w:lang w:val="nl-NL"/>
              </w:rPr>
              <w:t xml:space="preserve">     </w:t>
            </w:r>
            <w:r w:rsidRPr="00957716">
              <w:rPr>
                <w:lang w:val="nl-NL"/>
              </w:rPr>
              <w:t xml:space="preserve">  </w:t>
            </w:r>
            <w:r w:rsidR="00856ADC" w:rsidRPr="00957716">
              <w:rPr>
                <w:lang w:val="nl-NL"/>
              </w:rPr>
              <w:t xml:space="preserve">        </w:t>
            </w:r>
            <w:r w:rsidR="003B3E9E" w:rsidRPr="00957716">
              <w:rPr>
                <w:lang w:val="nl-NL"/>
              </w:rPr>
              <w:t xml:space="preserve"> </w:t>
            </w:r>
            <w:r>
              <w:fldChar w:fldCharType="begin">
                <w:ffData>
                  <w:name w:val="Check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42"/>
            <w:r w:rsidRPr="00957716">
              <w:rPr>
                <w:lang w:val="nl-NL"/>
              </w:rP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13"/>
            <w:r w:rsidRPr="00957716">
              <w:rPr>
                <w:lang w:val="nl-NL"/>
              </w:rPr>
              <w:t xml:space="preserve"> </w:t>
            </w:r>
            <w:r w:rsidR="00A90D78" w:rsidRPr="00957716">
              <w:rPr>
                <w:lang w:val="nl-NL"/>
              </w:rPr>
              <w:t xml:space="preserve">Melissa Hunter                 </w:t>
            </w:r>
            <w:r w:rsidR="00856ADC" w:rsidRPr="00957716">
              <w:rPr>
                <w:lang w:val="nl-NL"/>
              </w:rPr>
              <w:t xml:space="preserve">            </w:t>
            </w:r>
            <w:r w:rsidR="00957716">
              <w:rPr>
                <w:lang w:val="nl-NL"/>
              </w:rPr>
              <w:t xml:space="preserve"> </w:t>
            </w:r>
            <w:r w:rsidR="00A90D78" w:rsidRPr="00957716">
              <w:rPr>
                <w:lang w:val="nl-NL"/>
              </w:rPr>
              <w:t xml:space="preserve"> </w:t>
            </w:r>
            <w:r>
              <w:fldChar w:fldCharType="begin">
                <w:ffData>
                  <w:name w:val="Check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43"/>
            <w:r w:rsidRPr="00957716">
              <w:rPr>
                <w:lang w:val="nl-NL"/>
              </w:rP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14"/>
            <w:r w:rsidRPr="00957716">
              <w:rPr>
                <w:lang w:val="nl-NL"/>
              </w:rPr>
              <w:t xml:space="preserve"> </w:t>
            </w:r>
            <w:r w:rsidR="00957716" w:rsidRPr="00957716">
              <w:rPr>
                <w:lang w:val="nl-NL"/>
              </w:rPr>
              <w:t>Ellen C</w:t>
            </w:r>
            <w:r w:rsidR="00957716">
              <w:rPr>
                <w:lang w:val="nl-NL"/>
              </w:rPr>
              <w:t>rown</w:t>
            </w:r>
          </w:p>
          <w:p w14:paraId="73CC36E4" w14:textId="020ACFB6" w:rsidR="00FE0374" w:rsidRPr="00692553" w:rsidRDefault="00CE2EBB" w:rsidP="00A90D78">
            <w:pPr>
              <w:tabs>
                <w:tab w:val="left" w:pos="1174"/>
              </w:tabs>
              <w:ind w:left="-86"/>
            </w:pPr>
            <w:r>
              <w:fldChar w:fldCharType="begin">
                <w:ffData>
                  <w:name w:val="Check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44"/>
            <w:r>
              <w:instrText xml:space="preserve"> FORMCHECKBOX </w:instrText>
            </w:r>
            <w:r w:rsidR="00C513F1">
              <w:fldChar w:fldCharType="separate"/>
            </w:r>
            <w:r>
              <w:fldChar w:fldCharType="end"/>
            </w:r>
            <w:bookmarkEnd w:id="15"/>
            <w:r>
              <w:t xml:space="preserve"> </w:t>
            </w:r>
            <w:r w:rsidR="00A90D78">
              <w:t xml:space="preserve">Kimberly Partello          </w:t>
            </w:r>
            <w:r w:rsidR="00856ADC">
              <w:t xml:space="preserve">  </w:t>
            </w:r>
            <w:r w:rsidR="00A90D78">
              <w:t xml:space="preserve">    </w:t>
            </w:r>
            <w:r w:rsidR="000B554A"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45"/>
            <w:r w:rsidR="000B554A">
              <w:instrText xml:space="preserve"> FORMCHECKBOX </w:instrText>
            </w:r>
            <w:r w:rsidR="00C513F1">
              <w:fldChar w:fldCharType="separate"/>
            </w:r>
            <w:r w:rsidR="000B554A">
              <w:fldChar w:fldCharType="end"/>
            </w:r>
            <w:bookmarkEnd w:id="16"/>
            <w:r w:rsidR="000B554A">
              <w:t xml:space="preserve"> </w:t>
            </w:r>
            <w:r w:rsidR="006B5D2E">
              <w:t>Natasha Bucher</w:t>
            </w:r>
            <w:r w:rsidR="005A55EC">
              <w:t xml:space="preserve">         </w:t>
            </w:r>
            <w:r w:rsidR="00A90D78">
              <w:t xml:space="preserve">                    </w:t>
            </w:r>
            <w:r w:rsidR="00A90D78">
              <w:fldChar w:fldCharType="begin">
                <w:ffData>
                  <w:name w:val="Check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46"/>
            <w:r w:rsidR="00A90D78">
              <w:instrText xml:space="preserve"> FORMCHECKBOX </w:instrText>
            </w:r>
            <w:r w:rsidR="00C513F1">
              <w:fldChar w:fldCharType="separate"/>
            </w:r>
            <w:r w:rsidR="00A90D78">
              <w:fldChar w:fldCharType="end"/>
            </w:r>
            <w:bookmarkEnd w:id="17"/>
            <w:r w:rsidR="00A90D78">
              <w:t xml:space="preserve"> </w:t>
            </w:r>
            <w:r w:rsidR="00957716">
              <w:t>Student Reps.</w:t>
            </w:r>
          </w:p>
        </w:tc>
      </w:tr>
      <w:tr w:rsidR="0085168B" w:rsidRPr="00692553" w14:paraId="37485ACE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7206C969" w14:textId="77777777" w:rsidR="0085168B" w:rsidRPr="00692553" w:rsidRDefault="00CE2EBB" w:rsidP="008A6BAA">
            <w:pPr>
              <w:pStyle w:val="AllCapsHeading"/>
            </w:pPr>
            <w:r>
              <w:t xml:space="preserve">     </w:t>
            </w:r>
          </w:p>
        </w:tc>
        <w:tc>
          <w:tcPr>
            <w:tcW w:w="757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969B4C3" w14:textId="77777777" w:rsidR="0085168B" w:rsidRPr="00692553" w:rsidRDefault="00D952E9" w:rsidP="008A6BAA">
            <w:r>
              <w:t xml:space="preserve"> </w:t>
            </w:r>
            <w:r w:rsidR="00E64C51">
              <w:t>Email to members, posted on Website, posted in C&amp;I office</w:t>
            </w:r>
          </w:p>
        </w:tc>
      </w:tr>
      <w:tr w:rsidR="007C40CD" w:rsidRPr="00692553" w14:paraId="35D4F1A5" w14:textId="77777777" w:rsidTr="000C04F6">
        <w:trPr>
          <w:trHeight w:val="360"/>
        </w:trPr>
        <w:tc>
          <w:tcPr>
            <w:tcW w:w="224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DD072FD" w14:textId="77777777" w:rsidR="007C40CD" w:rsidRDefault="007C40CD" w:rsidP="008A6BAA">
            <w:pPr>
              <w:pStyle w:val="AllCapsHeading"/>
            </w:pPr>
            <w:r>
              <w:t>resource persons</w:t>
            </w:r>
          </w:p>
        </w:tc>
        <w:tc>
          <w:tcPr>
            <w:tcW w:w="7570" w:type="dxa"/>
            <w:gridSpan w:val="5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0D85229" w14:textId="44FFE525" w:rsidR="007C40CD" w:rsidRPr="00686B0B" w:rsidRDefault="005A55EC" w:rsidP="00C94A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Mr. Norman Alford</w:t>
            </w:r>
          </w:p>
        </w:tc>
      </w:tr>
      <w:tr w:rsidR="00692553" w:rsidRPr="00692553" w14:paraId="6BA77BDB" w14:textId="77777777" w:rsidTr="000C04F6">
        <w:trPr>
          <w:trHeight w:val="346"/>
        </w:trPr>
        <w:tc>
          <w:tcPr>
            <w:tcW w:w="9816" w:type="dxa"/>
            <w:gridSpan w:val="7"/>
            <w:shd w:val="clear" w:color="auto" w:fill="auto"/>
            <w:tcMar>
              <w:left w:w="0" w:type="dxa"/>
            </w:tcMar>
            <w:vAlign w:val="center"/>
          </w:tcPr>
          <w:p w14:paraId="45471F6F" w14:textId="77777777" w:rsidR="00614A1D" w:rsidRDefault="00614A1D" w:rsidP="008A6BAA">
            <w:pPr>
              <w:pStyle w:val="Heading4"/>
              <w:framePr w:hSpace="0" w:wrap="auto" w:vAnchor="margin" w:hAnchor="text" w:xAlign="left" w:yAlign="inline"/>
              <w:suppressOverlap w:val="0"/>
              <w:rPr>
                <w:b/>
              </w:rPr>
            </w:pPr>
            <w:bookmarkStart w:id="18" w:name="MinuteTopic"/>
            <w:bookmarkEnd w:id="18"/>
          </w:p>
          <w:p w14:paraId="548DACA8" w14:textId="77777777" w:rsidR="00614A1D" w:rsidRDefault="00614A1D" w:rsidP="008A6BAA">
            <w:pPr>
              <w:pStyle w:val="Heading4"/>
              <w:framePr w:hSpace="0" w:wrap="auto" w:vAnchor="margin" w:hAnchor="text" w:xAlign="left" w:yAlign="inline"/>
              <w:suppressOverlap w:val="0"/>
              <w:rPr>
                <w:b/>
              </w:rPr>
            </w:pPr>
          </w:p>
          <w:p w14:paraId="5A257FDF" w14:textId="77777777" w:rsidR="00692553" w:rsidRPr="00692553" w:rsidRDefault="00614A1D" w:rsidP="00E64C51">
            <w:pPr>
              <w:pStyle w:val="Heading4"/>
              <w:framePr w:hSpace="0" w:wrap="auto" w:vAnchor="margin" w:hAnchor="text" w:xAlign="left" w:yAlign="inline"/>
              <w:suppressOverlap w:val="0"/>
            </w:pPr>
            <w:r w:rsidRPr="008E1FF7">
              <w:rPr>
                <w:b/>
              </w:rPr>
              <w:t>Introductions/</w:t>
            </w:r>
            <w:r w:rsidR="00E64C51">
              <w:rPr>
                <w:b/>
              </w:rPr>
              <w:t>Review of meeting minutes</w:t>
            </w:r>
            <w:r w:rsidRPr="008E1FF7">
              <w:rPr>
                <w:b/>
              </w:rPr>
              <w:t xml:space="preserve"> </w:t>
            </w:r>
          </w:p>
        </w:tc>
      </w:tr>
      <w:tr w:rsidR="0085168B" w:rsidRPr="00692553" w14:paraId="0F0FD717" w14:textId="77777777" w:rsidTr="000C04F6">
        <w:trPr>
          <w:trHeight w:val="133"/>
        </w:trPr>
        <w:tc>
          <w:tcPr>
            <w:tcW w:w="9426" w:type="dxa"/>
            <w:gridSpan w:val="5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13476557" w14:textId="77777777" w:rsidR="0085168B" w:rsidRPr="00692553" w:rsidRDefault="0085168B" w:rsidP="005476D4">
            <w:pPr>
              <w:pStyle w:val="Heading4"/>
              <w:framePr w:hSpace="0" w:wrap="auto" w:vAnchor="margin" w:hAnchor="text" w:xAlign="left" w:yAlign="inline"/>
              <w:ind w:right="-4950"/>
              <w:suppressOverlap w:val="0"/>
            </w:pPr>
            <w:bookmarkStart w:id="19" w:name="MinuteItems"/>
            <w:bookmarkStart w:id="20" w:name="MinuteTopicSection"/>
            <w:bookmarkEnd w:id="19"/>
          </w:p>
        </w:tc>
        <w:tc>
          <w:tcPr>
            <w:tcW w:w="197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350779EC" w14:textId="77777777" w:rsidR="00026291" w:rsidRPr="00026291" w:rsidRDefault="00026291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</w:tc>
        <w:tc>
          <w:tcPr>
            <w:tcW w:w="193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7ADD18DD" w14:textId="77777777" w:rsidR="0085168B" w:rsidRPr="00CE6342" w:rsidRDefault="0085168B" w:rsidP="008A6BAA">
            <w:pPr>
              <w:pStyle w:val="Heading5"/>
            </w:pPr>
          </w:p>
        </w:tc>
      </w:tr>
      <w:tr w:rsidR="00E71DBA" w:rsidRPr="00692553" w14:paraId="2EBDFFB5" w14:textId="77777777" w:rsidTr="000C04F6">
        <w:trPr>
          <w:trHeight w:val="360"/>
        </w:trPr>
        <w:tc>
          <w:tcPr>
            <w:tcW w:w="1361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6DBB4A1F" w14:textId="77777777" w:rsidR="00E71DBA" w:rsidRPr="00692553" w:rsidRDefault="00E71DBA" w:rsidP="008A6BAA">
            <w:pPr>
              <w:pStyle w:val="AllCapsHeading"/>
            </w:pPr>
            <w:bookmarkStart w:id="21" w:name="MinuteDiscussion"/>
            <w:bookmarkEnd w:id="21"/>
            <w:r>
              <w:t>Discussion</w:t>
            </w:r>
          </w:p>
        </w:tc>
        <w:tc>
          <w:tcPr>
            <w:tcW w:w="8455" w:type="dxa"/>
            <w:gridSpan w:val="6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45176D04" w14:textId="08C3BE3D" w:rsidR="00E71DBA" w:rsidRPr="00331CF9" w:rsidRDefault="00BC2B00" w:rsidP="008A6BA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Review/Approval of SAC Minutes </w:t>
            </w:r>
          </w:p>
        </w:tc>
      </w:tr>
      <w:tr w:rsidR="00AE3851" w:rsidRPr="00692553" w14:paraId="1CDF1522" w14:textId="77777777" w:rsidTr="000C04F6">
        <w:trPr>
          <w:trHeight w:hRule="exact" w:val="115"/>
        </w:trPr>
        <w:tc>
          <w:tcPr>
            <w:tcW w:w="9816" w:type="dxa"/>
            <w:gridSpan w:val="7"/>
            <w:tcBorders>
              <w:top w:val="single" w:sz="4" w:space="0" w:color="C0C0C0"/>
            </w:tcBorders>
            <w:shd w:val="clear" w:color="auto" w:fill="auto"/>
            <w:vAlign w:val="center"/>
          </w:tcPr>
          <w:p w14:paraId="4A0780A5" w14:textId="77777777" w:rsidR="00AE3851" w:rsidRPr="00692553" w:rsidRDefault="00AE3851" w:rsidP="008A6BAA">
            <w:bookmarkStart w:id="22" w:name="MinuteConclusion"/>
            <w:bookmarkEnd w:id="22"/>
          </w:p>
        </w:tc>
      </w:tr>
      <w:tr w:rsidR="0085168B" w:rsidRPr="00692553" w14:paraId="41983F0B" w14:textId="77777777" w:rsidTr="000C04F6">
        <w:trPr>
          <w:trHeight w:val="360"/>
        </w:trPr>
        <w:tc>
          <w:tcPr>
            <w:tcW w:w="9426" w:type="dxa"/>
            <w:gridSpan w:val="5"/>
            <w:shd w:val="clear" w:color="auto" w:fill="auto"/>
            <w:tcMar>
              <w:left w:w="0" w:type="dxa"/>
            </w:tcMar>
            <w:vAlign w:val="center"/>
          </w:tcPr>
          <w:p w14:paraId="353A6F00" w14:textId="77777777" w:rsidR="00D05589" w:rsidRDefault="00FB6228" w:rsidP="005476D4">
            <w:pPr>
              <w:rPr>
                <w:b/>
              </w:rPr>
            </w:pPr>
            <w:bookmarkStart w:id="23" w:name="MinuteAdditional"/>
            <w:bookmarkEnd w:id="20"/>
            <w:bookmarkEnd w:id="23"/>
            <w:r>
              <w:rPr>
                <w:b/>
              </w:rPr>
              <w:t>OLD BUSINESS</w:t>
            </w:r>
            <w:r w:rsidR="00914063">
              <w:rPr>
                <w:b/>
              </w:rPr>
              <w:t>:</w:t>
            </w:r>
          </w:p>
          <w:tbl>
            <w:tblPr>
              <w:tblpPr w:leftFromText="180" w:rightFromText="180" w:vertAnchor="text" w:tblpXSpec="center" w:tblpY="1"/>
              <w:tblOverlap w:val="never"/>
              <w:tblW w:w="11034" w:type="dxa"/>
              <w:tblLayout w:type="fixed"/>
              <w:tblCellMar>
                <w:top w:w="14" w:type="dxa"/>
                <w:left w:w="86" w:type="dxa"/>
                <w:bottom w:w="14" w:type="dxa"/>
                <w:right w:w="86" w:type="dxa"/>
              </w:tblCellMar>
              <w:tblLook w:val="0000" w:firstRow="0" w:lastRow="0" w:firstColumn="0" w:lastColumn="0" w:noHBand="0" w:noVBand="0"/>
            </w:tblPr>
            <w:tblGrid>
              <w:gridCol w:w="1291"/>
              <w:gridCol w:w="7252"/>
              <w:gridCol w:w="1109"/>
              <w:gridCol w:w="1382"/>
            </w:tblGrid>
            <w:tr w:rsidR="005476D4" w:rsidRPr="00026291" w14:paraId="07B811A0" w14:textId="77777777" w:rsidTr="008E0A2F">
              <w:trPr>
                <w:gridAfter w:val="1"/>
                <w:wAfter w:w="1382" w:type="dxa"/>
                <w:trHeight w:val="156"/>
              </w:trPr>
              <w:tc>
                <w:tcPr>
                  <w:tcW w:w="8543" w:type="dxa"/>
                  <w:gridSpan w:val="2"/>
                  <w:tcBorders>
                    <w:bottom w:val="single" w:sz="12" w:space="0" w:color="999999"/>
                  </w:tcBorders>
                  <w:shd w:val="clear" w:color="auto" w:fill="auto"/>
                  <w:tcMar>
                    <w:left w:w="0" w:type="dxa"/>
                  </w:tcMar>
                  <w:vAlign w:val="center"/>
                </w:tcPr>
                <w:p w14:paraId="1DC12EF0" w14:textId="497D4856" w:rsidR="005476D4" w:rsidRPr="00692553" w:rsidRDefault="00C513F1" w:rsidP="00C94A66">
                  <w:r>
                    <w:rPr>
                      <w:rFonts w:ascii="Arial" w:hAnsi="Arial" w:cs="Arial"/>
                    </w:rPr>
                    <w:t>Review/Approval of SAC Minutes</w:t>
                  </w:r>
                </w:p>
              </w:tc>
              <w:tc>
                <w:tcPr>
                  <w:tcW w:w="1109" w:type="dxa"/>
                  <w:tcBorders>
                    <w:bottom w:val="single" w:sz="12" w:space="0" w:color="999999"/>
                  </w:tcBorders>
                  <w:shd w:val="clear" w:color="auto" w:fill="auto"/>
                  <w:tcMar>
                    <w:left w:w="0" w:type="dxa"/>
                  </w:tcMar>
                  <w:vAlign w:val="center"/>
                </w:tcPr>
                <w:p w14:paraId="17328229" w14:textId="77777777" w:rsidR="005476D4" w:rsidRPr="00026291" w:rsidRDefault="005476D4" w:rsidP="00D05589">
                  <w:pPr>
                    <w:pStyle w:val="Heading4"/>
                    <w:framePr w:hSpace="0" w:wrap="auto" w:vAnchor="margin" w:hAnchor="text" w:xAlign="left" w:yAlign="inline"/>
                    <w:ind w:firstLine="284"/>
                    <w:suppressOverlap w:val="0"/>
                  </w:pPr>
                </w:p>
              </w:tc>
            </w:tr>
            <w:tr w:rsidR="005476D4" w:rsidRPr="00331CF9" w14:paraId="4271AD6E" w14:textId="77777777" w:rsidTr="008E0A2F">
              <w:trPr>
                <w:trHeight w:val="423"/>
              </w:trPr>
              <w:tc>
                <w:tcPr>
                  <w:tcW w:w="1291" w:type="dxa"/>
                  <w:tcBorders>
                    <w:top w:val="single" w:sz="12" w:space="0" w:color="999999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F3F3F3"/>
                  <w:vAlign w:val="center"/>
                </w:tcPr>
                <w:p w14:paraId="3B88D97A" w14:textId="77777777" w:rsidR="005476D4" w:rsidRPr="00692553" w:rsidRDefault="005476D4" w:rsidP="005476D4">
                  <w:pPr>
                    <w:pStyle w:val="AllCapsHeading"/>
                  </w:pPr>
                  <w:r>
                    <w:t>Discussion</w:t>
                  </w:r>
                </w:p>
              </w:tc>
              <w:tc>
                <w:tcPr>
                  <w:tcW w:w="9743" w:type="dxa"/>
                  <w:gridSpan w:val="3"/>
                  <w:tcBorders>
                    <w:top w:val="single" w:sz="12" w:space="0" w:color="999999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14:paraId="0C0BF98F" w14:textId="77777777" w:rsidR="005476D4" w:rsidRPr="00331CF9" w:rsidRDefault="005476D4" w:rsidP="005476D4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Text19"/>
                        <w:enabled/>
                        <w:calcOnExit w:val="0"/>
                        <w:textInput/>
                      </w:ffData>
                    </w:fldChar>
                  </w:r>
                  <w:r>
                    <w:rPr>
                      <w:rFonts w:ascii="Arial" w:hAnsi="Arial" w:cs="Arial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</w:p>
              </w:tc>
            </w:tr>
          </w:tbl>
          <w:p w14:paraId="1E171D92" w14:textId="77777777" w:rsidR="005476D4" w:rsidRPr="00583C9C" w:rsidRDefault="005476D4" w:rsidP="005476D4">
            <w:pPr>
              <w:rPr>
                <w:b/>
              </w:rPr>
            </w:pPr>
          </w:p>
        </w:tc>
        <w:tc>
          <w:tcPr>
            <w:tcW w:w="197" w:type="dxa"/>
            <w:shd w:val="clear" w:color="auto" w:fill="auto"/>
            <w:tcMar>
              <w:left w:w="0" w:type="dxa"/>
            </w:tcMar>
            <w:vAlign w:val="center"/>
          </w:tcPr>
          <w:p w14:paraId="77D61DE3" w14:textId="77777777" w:rsidR="0085168B" w:rsidRPr="00692553" w:rsidRDefault="0085168B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</w:tc>
        <w:tc>
          <w:tcPr>
            <w:tcW w:w="193" w:type="dxa"/>
            <w:shd w:val="clear" w:color="auto" w:fill="auto"/>
            <w:tcMar>
              <w:left w:w="0" w:type="dxa"/>
            </w:tcMar>
            <w:vAlign w:val="center"/>
          </w:tcPr>
          <w:p w14:paraId="6C4581FA" w14:textId="77777777" w:rsidR="0085168B" w:rsidRPr="00CE6342" w:rsidRDefault="0085168B" w:rsidP="008A6BAA">
            <w:pPr>
              <w:pStyle w:val="Heading5"/>
            </w:pPr>
          </w:p>
        </w:tc>
      </w:tr>
      <w:tr w:rsidR="00456620" w:rsidRPr="00692553" w14:paraId="6DF4B011" w14:textId="77777777" w:rsidTr="000C04F6">
        <w:trPr>
          <w:trHeight w:val="470"/>
        </w:trPr>
        <w:tc>
          <w:tcPr>
            <w:tcW w:w="9426" w:type="dxa"/>
            <w:gridSpan w:val="5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08B76024" w14:textId="77777777" w:rsidR="005476D4" w:rsidRDefault="00583C9C" w:rsidP="005476D4">
            <w:pPr>
              <w:pStyle w:val="Heading4"/>
              <w:framePr w:hSpace="0" w:wrap="auto" w:vAnchor="margin" w:hAnchor="text" w:xAlign="left" w:yAlign="inline"/>
              <w:suppressOverlap w:val="0"/>
              <w:rPr>
                <w:b/>
              </w:rPr>
            </w:pPr>
            <w:r w:rsidRPr="00AB59B0">
              <w:rPr>
                <w:b/>
              </w:rPr>
              <w:t>New Business:</w:t>
            </w:r>
            <w:r w:rsidR="005A733C">
              <w:rPr>
                <w:b/>
              </w:rPr>
              <w:t xml:space="preserve"> </w:t>
            </w:r>
          </w:p>
          <w:p w14:paraId="7DF00211" w14:textId="5160C093" w:rsidR="00456620" w:rsidRPr="00686B0B" w:rsidRDefault="00C513F1" w:rsidP="00BE48EE">
            <w:pPr>
              <w:pStyle w:val="ListParagraph"/>
              <w:numPr>
                <w:ilvl w:val="0"/>
                <w:numId w:val="4"/>
              </w:numPr>
            </w:pPr>
            <w:r>
              <w:t>Student Presentation, 2) Testing Updates, 3) Scholarship Updates, 4) Graduation Update</w:t>
            </w:r>
          </w:p>
        </w:tc>
        <w:tc>
          <w:tcPr>
            <w:tcW w:w="197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7B8C40D5" w14:textId="77777777" w:rsidR="00456620" w:rsidRPr="00692553" w:rsidRDefault="00456620" w:rsidP="001C4F36">
            <w:pPr>
              <w:pStyle w:val="Heading4"/>
              <w:framePr w:hSpace="0" w:wrap="auto" w:vAnchor="margin" w:hAnchor="text" w:xAlign="left" w:yAlign="inline"/>
              <w:ind w:left="1529"/>
              <w:suppressOverlap w:val="0"/>
            </w:pPr>
          </w:p>
        </w:tc>
        <w:tc>
          <w:tcPr>
            <w:tcW w:w="193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4EA0128E" w14:textId="77777777" w:rsidR="00456620" w:rsidRPr="00CE6342" w:rsidRDefault="00456620" w:rsidP="001C4F36">
            <w:pPr>
              <w:pStyle w:val="Heading5"/>
              <w:jc w:val="left"/>
            </w:pPr>
          </w:p>
        </w:tc>
      </w:tr>
      <w:tr w:rsidR="00E4591C" w:rsidRPr="00692553" w14:paraId="5534294D" w14:textId="77777777" w:rsidTr="000C04F6">
        <w:trPr>
          <w:trHeight w:val="360"/>
        </w:trPr>
        <w:tc>
          <w:tcPr>
            <w:tcW w:w="1361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14:paraId="5F137E40" w14:textId="77777777" w:rsidR="00E4591C" w:rsidRPr="00692553" w:rsidRDefault="00B45872" w:rsidP="008A6BAA">
            <w:pPr>
              <w:pStyle w:val="AllCapsHeading"/>
            </w:pPr>
            <w:r>
              <w:t>discussion</w:t>
            </w:r>
          </w:p>
        </w:tc>
        <w:tc>
          <w:tcPr>
            <w:tcW w:w="8455" w:type="dxa"/>
            <w:gridSpan w:val="6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09DF43AE" w14:textId="77777777" w:rsidR="00E4591C" w:rsidRPr="00686B0B" w:rsidRDefault="005A733C" w:rsidP="008A6BAA">
            <w:pPr>
              <w:rPr>
                <w:rFonts w:ascii="Arial" w:hAnsi="Arial" w:cs="Arial"/>
              </w:rPr>
            </w:pPr>
            <w:r w:rsidRPr="00686B0B">
              <w:rPr>
                <w:rFonts w:ascii="Arial" w:hAnsi="Arial" w:cs="Arial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4" w:name="Text9"/>
            <w:r w:rsidRPr="00686B0B">
              <w:rPr>
                <w:rFonts w:ascii="Arial" w:hAnsi="Arial" w:cs="Arial"/>
              </w:rPr>
              <w:instrText xml:space="preserve"> FORMTEXT </w:instrText>
            </w:r>
            <w:r w:rsidRPr="00686B0B">
              <w:rPr>
                <w:rFonts w:ascii="Arial" w:hAnsi="Arial" w:cs="Arial"/>
              </w:rPr>
            </w:r>
            <w:r w:rsidRPr="00686B0B">
              <w:rPr>
                <w:rFonts w:ascii="Arial" w:hAnsi="Arial" w:cs="Arial"/>
              </w:rPr>
              <w:fldChar w:fldCharType="separate"/>
            </w:r>
            <w:r w:rsidRPr="00686B0B">
              <w:rPr>
                <w:rFonts w:ascii="Arial" w:hAnsi="Arial" w:cs="Arial"/>
                <w:noProof/>
              </w:rPr>
              <w:t> </w:t>
            </w:r>
            <w:r w:rsidRPr="00686B0B">
              <w:rPr>
                <w:rFonts w:ascii="Arial" w:hAnsi="Arial" w:cs="Arial"/>
                <w:noProof/>
              </w:rPr>
              <w:t> </w:t>
            </w:r>
            <w:r w:rsidRPr="00686B0B">
              <w:rPr>
                <w:rFonts w:ascii="Arial" w:hAnsi="Arial" w:cs="Arial"/>
                <w:noProof/>
              </w:rPr>
              <w:t> </w:t>
            </w:r>
            <w:r w:rsidRPr="00686B0B">
              <w:rPr>
                <w:rFonts w:ascii="Arial" w:hAnsi="Arial" w:cs="Arial"/>
                <w:noProof/>
              </w:rPr>
              <w:t> </w:t>
            </w:r>
            <w:r w:rsidRPr="00686B0B">
              <w:rPr>
                <w:rFonts w:ascii="Arial" w:hAnsi="Arial" w:cs="Arial"/>
                <w:noProof/>
              </w:rPr>
              <w:t> </w:t>
            </w:r>
            <w:r w:rsidRPr="00686B0B">
              <w:rPr>
                <w:rFonts w:ascii="Arial" w:hAnsi="Arial" w:cs="Arial"/>
              </w:rPr>
              <w:fldChar w:fldCharType="end"/>
            </w:r>
            <w:bookmarkEnd w:id="24"/>
          </w:p>
        </w:tc>
      </w:tr>
      <w:tr w:rsidR="00456620" w:rsidRPr="00456620" w14:paraId="3817D00A" w14:textId="77777777" w:rsidTr="000C04F6">
        <w:trPr>
          <w:trHeight w:hRule="exact" w:val="101"/>
        </w:trPr>
        <w:tc>
          <w:tcPr>
            <w:tcW w:w="9816" w:type="dxa"/>
            <w:gridSpan w:val="7"/>
            <w:tcBorders>
              <w:top w:val="single" w:sz="4" w:space="0" w:color="C0C0C0"/>
            </w:tcBorders>
            <w:shd w:val="clear" w:color="auto" w:fill="auto"/>
            <w:tcMar>
              <w:left w:w="0" w:type="dxa"/>
            </w:tcMar>
            <w:vAlign w:val="center"/>
          </w:tcPr>
          <w:p w14:paraId="4D214690" w14:textId="77777777" w:rsidR="00456620" w:rsidRDefault="00456620" w:rsidP="008A6BAA"/>
          <w:p w14:paraId="109CE91E" w14:textId="77777777" w:rsidR="006C45D7" w:rsidRDefault="006C45D7" w:rsidP="008A6BAA"/>
          <w:p w14:paraId="6EA7DF77" w14:textId="77777777" w:rsidR="006C45D7" w:rsidRDefault="006C45D7" w:rsidP="008A6BAA"/>
          <w:p w14:paraId="3934C195" w14:textId="77777777" w:rsidR="006C45D7" w:rsidRDefault="006C45D7" w:rsidP="008A6BAA"/>
          <w:p w14:paraId="37F33397" w14:textId="77777777" w:rsidR="006C45D7" w:rsidRDefault="006C45D7" w:rsidP="008A6BAA"/>
          <w:p w14:paraId="080F061E" w14:textId="77777777" w:rsidR="006C45D7" w:rsidRDefault="006C45D7" w:rsidP="008A6BAA"/>
          <w:p w14:paraId="436A73B5" w14:textId="77777777" w:rsidR="006C45D7" w:rsidRDefault="006C45D7" w:rsidP="008A6BAA"/>
          <w:p w14:paraId="65E5B32E" w14:textId="77777777" w:rsidR="006C45D7" w:rsidRPr="00CE6342" w:rsidRDefault="006C45D7" w:rsidP="008A6BAA"/>
        </w:tc>
      </w:tr>
      <w:tr w:rsidR="00456620" w:rsidRPr="00692553" w14:paraId="4441F8A4" w14:textId="77777777" w:rsidTr="000C04F6">
        <w:trPr>
          <w:trHeight w:val="360"/>
        </w:trPr>
        <w:tc>
          <w:tcPr>
            <w:tcW w:w="9426" w:type="dxa"/>
            <w:gridSpan w:val="5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0494F1CB" w14:textId="77777777" w:rsidR="0095354B" w:rsidRDefault="00842743" w:rsidP="0095354B">
            <w:pPr>
              <w:rPr>
                <w:b/>
              </w:rPr>
            </w:pPr>
            <w:r>
              <w:rPr>
                <w:b/>
              </w:rPr>
              <w:t>INSTRUCTIONAL UPDATES:</w:t>
            </w:r>
            <w:r w:rsidR="005A733C">
              <w:rPr>
                <w:b/>
              </w:rPr>
              <w:t xml:space="preserve"> </w:t>
            </w:r>
          </w:p>
          <w:p w14:paraId="3DED1BBE" w14:textId="14B63D72" w:rsidR="00842743" w:rsidRPr="00686B0B" w:rsidRDefault="008F7BE0" w:rsidP="00A16604">
            <w:r w:rsidRPr="00686B0B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5" w:name="Text21"/>
            <w:r w:rsidRPr="00686B0B">
              <w:instrText xml:space="preserve"> FORMTEXT </w:instrText>
            </w:r>
            <w:r w:rsidRPr="00686B0B">
              <w:fldChar w:fldCharType="separate"/>
            </w:r>
            <w:r w:rsidR="00A16604">
              <w:t>N/A</w:t>
            </w:r>
            <w:r w:rsidRPr="00686B0B">
              <w:fldChar w:fldCharType="end"/>
            </w:r>
            <w:bookmarkEnd w:id="25"/>
          </w:p>
        </w:tc>
        <w:tc>
          <w:tcPr>
            <w:tcW w:w="197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4C4E1978" w14:textId="77777777" w:rsidR="00456620" w:rsidRPr="00A355F0" w:rsidRDefault="00456620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</w:tc>
        <w:tc>
          <w:tcPr>
            <w:tcW w:w="193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6B33FB70" w14:textId="77777777" w:rsidR="00456620" w:rsidRPr="00CE6342" w:rsidRDefault="00456620" w:rsidP="008A6BAA">
            <w:pPr>
              <w:pStyle w:val="Heading5"/>
              <w:jc w:val="left"/>
            </w:pPr>
          </w:p>
        </w:tc>
      </w:tr>
      <w:tr w:rsidR="00C166AB" w:rsidRPr="00692553" w14:paraId="454EBEF9" w14:textId="77777777" w:rsidTr="000C04F6">
        <w:trPr>
          <w:trHeight w:val="360"/>
        </w:trPr>
        <w:tc>
          <w:tcPr>
            <w:tcW w:w="1361" w:type="dxa"/>
            <w:tcBorders>
              <w:top w:val="single" w:sz="12" w:space="0" w:color="999999"/>
              <w:left w:val="single" w:sz="4" w:space="0" w:color="C0C0C0"/>
              <w:bottom w:val="single" w:sz="12" w:space="0" w:color="999999"/>
            </w:tcBorders>
            <w:shd w:val="clear" w:color="auto" w:fill="F3F3F3"/>
            <w:vAlign w:val="center"/>
          </w:tcPr>
          <w:p w14:paraId="31EC7648" w14:textId="77777777" w:rsidR="00C166AB" w:rsidRPr="00692553" w:rsidRDefault="002237A9" w:rsidP="008A6BAA">
            <w:pPr>
              <w:pStyle w:val="AllCapsHeading"/>
            </w:pPr>
            <w:r>
              <w:t>discussion</w:t>
            </w:r>
          </w:p>
        </w:tc>
        <w:tc>
          <w:tcPr>
            <w:tcW w:w="8455" w:type="dxa"/>
            <w:gridSpan w:val="6"/>
            <w:tcBorders>
              <w:top w:val="single" w:sz="12" w:space="0" w:color="999999"/>
              <w:bottom w:val="single" w:sz="12" w:space="0" w:color="999999"/>
              <w:right w:val="single" w:sz="4" w:space="0" w:color="C0C0C0"/>
            </w:tcBorders>
            <w:shd w:val="clear" w:color="auto" w:fill="auto"/>
            <w:vAlign w:val="center"/>
          </w:tcPr>
          <w:p w14:paraId="578285AA" w14:textId="77777777" w:rsidR="00C166AB" w:rsidRPr="00686B0B" w:rsidRDefault="005A733C" w:rsidP="00D05589">
            <w:r w:rsidRPr="00686B0B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6" w:name="Text10"/>
            <w:r w:rsidRPr="00686B0B">
              <w:instrText xml:space="preserve"> FORMTEXT </w:instrText>
            </w:r>
            <w:r w:rsidRPr="00686B0B">
              <w:fldChar w:fldCharType="separate"/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fldChar w:fldCharType="end"/>
            </w:r>
            <w:bookmarkEnd w:id="26"/>
          </w:p>
        </w:tc>
      </w:tr>
      <w:tr w:rsidR="00487821" w:rsidRPr="00CE6342" w14:paraId="058F0026" w14:textId="77777777" w:rsidTr="000C04F6">
        <w:trPr>
          <w:trHeight w:val="360"/>
        </w:trPr>
        <w:tc>
          <w:tcPr>
            <w:tcW w:w="9426" w:type="dxa"/>
            <w:gridSpan w:val="5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790125BA" w14:textId="77777777" w:rsidR="006C45D7" w:rsidRDefault="006C45D7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  <w:p w14:paraId="3C115784" w14:textId="77777777" w:rsidR="006C45D7" w:rsidRDefault="00E64C51" w:rsidP="0095354B">
            <w:pPr>
              <w:pStyle w:val="Heading4"/>
              <w:framePr w:hSpace="0" w:wrap="auto" w:vAnchor="margin" w:hAnchor="text" w:xAlign="left" w:yAlign="inline"/>
              <w:suppressOverlap w:val="0"/>
              <w:rPr>
                <w:b/>
              </w:rPr>
            </w:pPr>
            <w:r>
              <w:rPr>
                <w:b/>
              </w:rPr>
              <w:t xml:space="preserve">Budget </w:t>
            </w:r>
            <w:r w:rsidR="006309FA">
              <w:rPr>
                <w:b/>
              </w:rPr>
              <w:t xml:space="preserve">review / </w:t>
            </w:r>
            <w:r>
              <w:rPr>
                <w:b/>
              </w:rPr>
              <w:t>requests</w:t>
            </w:r>
            <w:r w:rsidR="006C45D7" w:rsidRPr="006C45D7">
              <w:rPr>
                <w:b/>
              </w:rPr>
              <w:t>:</w:t>
            </w:r>
            <w:r w:rsidR="0095354B">
              <w:rPr>
                <w:b/>
              </w:rPr>
              <w:t xml:space="preserve">      </w:t>
            </w:r>
          </w:p>
          <w:p w14:paraId="0057420B" w14:textId="7589C659" w:rsidR="0095354B" w:rsidRPr="00686B0B" w:rsidRDefault="0095354B" w:rsidP="003F7F92"/>
        </w:tc>
        <w:tc>
          <w:tcPr>
            <w:tcW w:w="197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2E8D405E" w14:textId="77777777" w:rsidR="00487821" w:rsidRPr="00A355F0" w:rsidRDefault="00487821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</w:tc>
        <w:tc>
          <w:tcPr>
            <w:tcW w:w="193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7BEB1B9B" w14:textId="77777777" w:rsidR="00487821" w:rsidRPr="00CE6342" w:rsidRDefault="00487821" w:rsidP="008A6BAA">
            <w:pPr>
              <w:pStyle w:val="Heading5"/>
            </w:pPr>
          </w:p>
        </w:tc>
      </w:tr>
      <w:tr w:rsidR="00487821" w:rsidRPr="00692553" w14:paraId="6CA96D98" w14:textId="77777777" w:rsidTr="000C04F6">
        <w:trPr>
          <w:trHeight w:val="360"/>
        </w:trPr>
        <w:tc>
          <w:tcPr>
            <w:tcW w:w="1361" w:type="dxa"/>
            <w:tcBorders>
              <w:top w:val="single" w:sz="12" w:space="0" w:color="999999"/>
              <w:left w:val="single" w:sz="4" w:space="0" w:color="C0C0C0"/>
              <w:bottom w:val="single" w:sz="12" w:space="0" w:color="999999"/>
            </w:tcBorders>
            <w:shd w:val="clear" w:color="auto" w:fill="F3F3F3"/>
            <w:vAlign w:val="center"/>
          </w:tcPr>
          <w:p w14:paraId="5A056893" w14:textId="77777777" w:rsidR="00487821" w:rsidRPr="00692553" w:rsidRDefault="00487821" w:rsidP="008A6BAA">
            <w:pPr>
              <w:pStyle w:val="AllCapsHeading"/>
            </w:pPr>
            <w:r>
              <w:t>discussion</w:t>
            </w:r>
          </w:p>
        </w:tc>
        <w:tc>
          <w:tcPr>
            <w:tcW w:w="8455" w:type="dxa"/>
            <w:gridSpan w:val="6"/>
            <w:tcBorders>
              <w:top w:val="single" w:sz="12" w:space="0" w:color="999999"/>
              <w:bottom w:val="single" w:sz="12" w:space="0" w:color="999999"/>
              <w:right w:val="single" w:sz="4" w:space="0" w:color="C0C0C0"/>
            </w:tcBorders>
            <w:shd w:val="clear" w:color="auto" w:fill="auto"/>
            <w:vAlign w:val="center"/>
          </w:tcPr>
          <w:p w14:paraId="1C89C724" w14:textId="77777777" w:rsidR="008A2E7C" w:rsidRPr="00686B0B" w:rsidRDefault="005A733C" w:rsidP="00D05589">
            <w:r w:rsidRPr="00686B0B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7" w:name="Text11"/>
            <w:r w:rsidRPr="00686B0B">
              <w:instrText xml:space="preserve"> FORMTEXT </w:instrText>
            </w:r>
            <w:r w:rsidRPr="00686B0B">
              <w:fldChar w:fldCharType="separate"/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fldChar w:fldCharType="end"/>
            </w:r>
            <w:bookmarkEnd w:id="27"/>
          </w:p>
        </w:tc>
      </w:tr>
      <w:tr w:rsidR="00E47BEF" w:rsidRPr="00CE6342" w14:paraId="5F610DF8" w14:textId="77777777" w:rsidTr="000C04F6">
        <w:trPr>
          <w:trHeight w:val="360"/>
        </w:trPr>
        <w:tc>
          <w:tcPr>
            <w:tcW w:w="9426" w:type="dxa"/>
            <w:gridSpan w:val="5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3ADE3EEE" w14:textId="77777777" w:rsidR="00E47BEF" w:rsidRDefault="00E47BEF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  <w:p w14:paraId="7B20FAB6" w14:textId="77777777" w:rsidR="0095354B" w:rsidRDefault="00ED39B1" w:rsidP="008A6BAA">
            <w:pPr>
              <w:rPr>
                <w:b/>
              </w:rPr>
            </w:pPr>
            <w:r w:rsidRPr="00ED39B1">
              <w:rPr>
                <w:b/>
              </w:rPr>
              <w:t>MISC. ITEMS:</w:t>
            </w:r>
            <w:r w:rsidR="005A733C">
              <w:rPr>
                <w:b/>
              </w:rPr>
              <w:t xml:space="preserve">  </w:t>
            </w:r>
          </w:p>
          <w:p w14:paraId="7E9D7338" w14:textId="7570EEFA" w:rsidR="00ED39B1" w:rsidRPr="00686B0B" w:rsidRDefault="00B526D4" w:rsidP="00B526D4">
            <w:r>
              <w:t>N/A</w:t>
            </w:r>
          </w:p>
        </w:tc>
        <w:tc>
          <w:tcPr>
            <w:tcW w:w="197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795A2CAB" w14:textId="77777777" w:rsidR="00E47BEF" w:rsidRPr="00A355F0" w:rsidRDefault="00E47BEF" w:rsidP="008A6BAA">
            <w:pPr>
              <w:pStyle w:val="Heading4"/>
              <w:framePr w:hSpace="0" w:wrap="auto" w:vAnchor="margin" w:hAnchor="text" w:xAlign="left" w:yAlign="inline"/>
              <w:suppressOverlap w:val="0"/>
            </w:pPr>
          </w:p>
        </w:tc>
        <w:tc>
          <w:tcPr>
            <w:tcW w:w="193" w:type="dxa"/>
            <w:tcBorders>
              <w:bottom w:val="single" w:sz="12" w:space="0" w:color="999999"/>
            </w:tcBorders>
            <w:shd w:val="clear" w:color="auto" w:fill="auto"/>
            <w:tcMar>
              <w:left w:w="0" w:type="dxa"/>
            </w:tcMar>
            <w:vAlign w:val="center"/>
          </w:tcPr>
          <w:p w14:paraId="137089BF" w14:textId="77777777" w:rsidR="00E47BEF" w:rsidRPr="00CE6342" w:rsidRDefault="00E47BEF" w:rsidP="008A6BAA">
            <w:pPr>
              <w:pStyle w:val="Heading5"/>
            </w:pPr>
          </w:p>
        </w:tc>
      </w:tr>
      <w:tr w:rsidR="00E47BEF" w:rsidRPr="00692553" w14:paraId="61850026" w14:textId="77777777" w:rsidTr="000C04F6">
        <w:trPr>
          <w:trHeight w:val="360"/>
        </w:trPr>
        <w:tc>
          <w:tcPr>
            <w:tcW w:w="1361" w:type="dxa"/>
            <w:tcBorders>
              <w:top w:val="single" w:sz="12" w:space="0" w:color="999999"/>
              <w:left w:val="single" w:sz="4" w:space="0" w:color="C0C0C0"/>
              <w:bottom w:val="single" w:sz="12" w:space="0" w:color="999999"/>
            </w:tcBorders>
            <w:shd w:val="clear" w:color="auto" w:fill="F3F3F3"/>
            <w:vAlign w:val="center"/>
          </w:tcPr>
          <w:p w14:paraId="2961DC08" w14:textId="77777777" w:rsidR="00E47BEF" w:rsidRPr="00692553" w:rsidRDefault="00E47BEF" w:rsidP="008A6BAA">
            <w:pPr>
              <w:pStyle w:val="AllCapsHeading"/>
            </w:pPr>
            <w:r>
              <w:t>discussion</w:t>
            </w:r>
          </w:p>
        </w:tc>
        <w:tc>
          <w:tcPr>
            <w:tcW w:w="8455" w:type="dxa"/>
            <w:gridSpan w:val="6"/>
            <w:tcBorders>
              <w:top w:val="single" w:sz="12" w:space="0" w:color="999999"/>
              <w:bottom w:val="single" w:sz="12" w:space="0" w:color="999999"/>
              <w:right w:val="single" w:sz="4" w:space="0" w:color="C0C0C0"/>
            </w:tcBorders>
            <w:shd w:val="clear" w:color="auto" w:fill="auto"/>
            <w:vAlign w:val="center"/>
          </w:tcPr>
          <w:p w14:paraId="2A42D8D4" w14:textId="77777777" w:rsidR="001D41DF" w:rsidRPr="00686B0B" w:rsidRDefault="005A733C" w:rsidP="00D05589">
            <w:r w:rsidRPr="00686B0B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28" w:name="Text12"/>
            <w:r w:rsidRPr="00686B0B">
              <w:instrText xml:space="preserve"> FORMTEXT </w:instrText>
            </w:r>
            <w:r w:rsidRPr="00686B0B">
              <w:fldChar w:fldCharType="separate"/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rPr>
                <w:noProof/>
              </w:rPr>
              <w:t> </w:t>
            </w:r>
            <w:r w:rsidRPr="00686B0B">
              <w:fldChar w:fldCharType="end"/>
            </w:r>
            <w:bookmarkEnd w:id="28"/>
          </w:p>
        </w:tc>
      </w:tr>
      <w:tr w:rsidR="0077138F" w14:paraId="7840D8F3" w14:textId="77777777" w:rsidTr="000C04F6">
        <w:trPr>
          <w:trHeight w:val="526"/>
        </w:trPr>
        <w:tc>
          <w:tcPr>
            <w:tcW w:w="9816" w:type="dxa"/>
            <w:gridSpan w:val="7"/>
            <w:tcBorders>
              <w:top w:val="single" w:sz="12" w:space="0" w:color="999999"/>
              <w:bottom w:val="single" w:sz="12" w:space="0" w:color="999999"/>
              <w:right w:val="single" w:sz="4" w:space="0" w:color="C0C0C0"/>
            </w:tcBorders>
            <w:shd w:val="clear" w:color="auto" w:fill="auto"/>
            <w:vAlign w:val="center"/>
          </w:tcPr>
          <w:p w14:paraId="4663A86B" w14:textId="0AEC136B" w:rsidR="0077138F" w:rsidRPr="001D41DF" w:rsidRDefault="001D41DF" w:rsidP="003F7F92">
            <w:pPr>
              <w:rPr>
                <w:b/>
              </w:rPr>
            </w:pPr>
            <w:r>
              <w:rPr>
                <w:b/>
              </w:rPr>
              <w:t>OPEN AGENDA</w:t>
            </w:r>
            <w:r w:rsidR="00FE0374">
              <w:rPr>
                <w:b/>
              </w:rPr>
              <w:t xml:space="preserve"> (Public Input)</w:t>
            </w:r>
            <w:r>
              <w:rPr>
                <w:b/>
              </w:rPr>
              <w:t>:</w:t>
            </w:r>
          </w:p>
        </w:tc>
      </w:tr>
      <w:tr w:rsidR="0077138F" w:rsidRPr="007517A6" w14:paraId="04DDD541" w14:textId="77777777" w:rsidTr="000C04F6">
        <w:trPr>
          <w:trHeight w:val="2078"/>
        </w:trPr>
        <w:tc>
          <w:tcPr>
            <w:tcW w:w="9816" w:type="dxa"/>
            <w:gridSpan w:val="7"/>
            <w:tcBorders>
              <w:top w:val="single" w:sz="12" w:space="0" w:color="999999"/>
              <w:bottom w:val="single" w:sz="12" w:space="0" w:color="999999"/>
              <w:right w:val="single" w:sz="4" w:space="0" w:color="C0C0C0"/>
            </w:tcBorders>
            <w:shd w:val="clear" w:color="auto" w:fill="auto"/>
            <w:vAlign w:val="center"/>
          </w:tcPr>
          <w:tbl>
            <w:tblPr>
              <w:tblpPr w:leftFromText="180" w:rightFromText="180" w:tblpX="-5" w:tblpY="-951"/>
              <w:tblOverlap w:val="never"/>
              <w:tblW w:w="9715" w:type="dxa"/>
              <w:tblLayout w:type="fixed"/>
              <w:tblCellMar>
                <w:top w:w="14" w:type="dxa"/>
                <w:left w:w="86" w:type="dxa"/>
                <w:bottom w:w="14" w:type="dxa"/>
                <w:right w:w="86" w:type="dxa"/>
              </w:tblCellMar>
              <w:tblLook w:val="0000" w:firstRow="0" w:lastRow="0" w:firstColumn="0" w:lastColumn="0" w:noHBand="0" w:noVBand="0"/>
            </w:tblPr>
            <w:tblGrid>
              <w:gridCol w:w="1359"/>
              <w:gridCol w:w="8181"/>
              <w:gridCol w:w="175"/>
            </w:tblGrid>
            <w:tr w:rsidR="0077138F" w:rsidRPr="007517A6" w14:paraId="066DB0C5" w14:textId="77777777" w:rsidTr="008E0A2F">
              <w:trPr>
                <w:trHeight w:val="673"/>
              </w:trPr>
              <w:tc>
                <w:tcPr>
                  <w:tcW w:w="1359" w:type="dxa"/>
                  <w:tcBorders>
                    <w:top w:val="single" w:sz="12" w:space="0" w:color="999999"/>
                    <w:left w:val="single" w:sz="4" w:space="0" w:color="C0C0C0"/>
                    <w:bottom w:val="single" w:sz="12" w:space="0" w:color="999999"/>
                  </w:tcBorders>
                  <w:shd w:val="clear" w:color="auto" w:fill="F3F3F3"/>
                  <w:vAlign w:val="center"/>
                </w:tcPr>
                <w:p w14:paraId="6ACFD870" w14:textId="77777777" w:rsidR="0077138F" w:rsidRPr="007517A6" w:rsidRDefault="001D41DF" w:rsidP="006309FA">
                  <w:pPr>
                    <w:pStyle w:val="AllCapsHeading"/>
                    <w:rPr>
                      <w:b w:val="0"/>
                    </w:rPr>
                  </w:pPr>
                  <w:r w:rsidRPr="007517A6">
                    <w:rPr>
                      <w:b w:val="0"/>
                    </w:rPr>
                    <w:t xml:space="preserve"> </w:t>
                  </w:r>
                  <w:r w:rsidR="006309FA">
                    <w:rPr>
                      <w:b w:val="0"/>
                    </w:rPr>
                    <w:t>Voting items</w:t>
                  </w:r>
                </w:p>
              </w:tc>
              <w:tc>
                <w:tcPr>
                  <w:tcW w:w="8356" w:type="dxa"/>
                  <w:gridSpan w:val="2"/>
                  <w:tcBorders>
                    <w:top w:val="single" w:sz="12" w:space="0" w:color="999999"/>
                    <w:bottom w:val="single" w:sz="12" w:space="0" w:color="999999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14:paraId="42AF2BC3" w14:textId="34A7CB10" w:rsidR="00FE539E" w:rsidRDefault="006309FA" w:rsidP="006309FA">
                  <w:pPr>
                    <w:pStyle w:val="ListParagraph"/>
                    <w:ind w:left="-5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Item #1:         Final Vote:</w:t>
                  </w:r>
                  <w:r w:rsidR="00FE539E">
                    <w:rPr>
                      <w:rFonts w:ascii="Arial" w:hAnsi="Arial" w:cs="Arial"/>
                    </w:rPr>
                    <w:t xml:space="preserve"> </w:t>
                  </w: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Text25"/>
                        <w:enabled/>
                        <w:calcOnExit w:val="0"/>
                        <w:textInput/>
                      </w:ffData>
                    </w:fldChar>
                  </w:r>
                  <w:bookmarkStart w:id="29" w:name="Text25"/>
                  <w:r>
                    <w:rPr>
                      <w:rFonts w:ascii="Arial" w:hAnsi="Arial" w:cs="Arial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  <w:bookmarkEnd w:id="29"/>
                </w:p>
                <w:p w14:paraId="552EA10B" w14:textId="2425F776" w:rsidR="00FE539E" w:rsidRDefault="00FE539E" w:rsidP="006309FA">
                  <w:pPr>
                    <w:pStyle w:val="ListParagraph"/>
                    <w:ind w:left="-5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Item #2:         Final Vote: </w:t>
                  </w: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Text27"/>
                        <w:enabled/>
                        <w:calcOnExit w:val="0"/>
                        <w:textInput/>
                      </w:ffData>
                    </w:fldChar>
                  </w:r>
                  <w:bookmarkStart w:id="30" w:name="Text27"/>
                  <w:r>
                    <w:rPr>
                      <w:rFonts w:ascii="Arial" w:hAnsi="Arial" w:cs="Arial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  <w:bookmarkEnd w:id="30"/>
                  <w:r w:rsidR="006309FA">
                    <w:rPr>
                      <w:rFonts w:ascii="Arial" w:hAnsi="Arial" w:cs="Arial"/>
                    </w:rPr>
                    <w:t xml:space="preserve">   </w:t>
                  </w:r>
                </w:p>
                <w:p w14:paraId="78E50E97" w14:textId="77777777" w:rsidR="00993AC1" w:rsidRPr="00686B0B" w:rsidRDefault="00FE539E" w:rsidP="006309FA">
                  <w:pPr>
                    <w:pStyle w:val="ListParagraph"/>
                    <w:ind w:left="-5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Item #3: </w:t>
                  </w: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Text28"/>
                        <w:enabled/>
                        <w:calcOnExit w:val="0"/>
                        <w:textInput/>
                      </w:ffData>
                    </w:fldChar>
                  </w:r>
                  <w:bookmarkStart w:id="31" w:name="Text28"/>
                  <w:r>
                    <w:rPr>
                      <w:rFonts w:ascii="Arial" w:hAnsi="Arial" w:cs="Arial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  <w:bookmarkEnd w:id="31"/>
                  <w:r>
                    <w:rPr>
                      <w:rFonts w:ascii="Arial" w:hAnsi="Arial" w:cs="Arial"/>
                    </w:rPr>
                    <w:t xml:space="preserve">         Final Vote: </w:t>
                  </w:r>
                  <w:r>
                    <w:rPr>
                      <w:rFonts w:ascii="Arial" w:hAnsi="Arial" w:cs="Arial"/>
                    </w:rPr>
                    <w:fldChar w:fldCharType="begin">
                      <w:ffData>
                        <w:name w:val="Text29"/>
                        <w:enabled/>
                        <w:calcOnExit w:val="0"/>
                        <w:textInput/>
                      </w:ffData>
                    </w:fldChar>
                  </w:r>
                  <w:bookmarkStart w:id="32" w:name="Text29"/>
                  <w:r>
                    <w:rPr>
                      <w:rFonts w:ascii="Arial" w:hAnsi="Arial" w:cs="Arial"/>
                    </w:rPr>
                    <w:instrText xml:space="preserve"> FORMTEXT </w:instrText>
                  </w:r>
                  <w:r>
                    <w:rPr>
                      <w:rFonts w:ascii="Arial" w:hAnsi="Arial" w:cs="Arial"/>
                    </w:rPr>
                  </w:r>
                  <w:r>
                    <w:rPr>
                      <w:rFonts w:ascii="Arial" w:hAnsi="Arial" w:cs="Arial"/>
                    </w:rPr>
                    <w:fldChar w:fldCharType="separate"/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  <w:noProof/>
                    </w:rPr>
                    <w:t> </w:t>
                  </w:r>
                  <w:r>
                    <w:rPr>
                      <w:rFonts w:ascii="Arial" w:hAnsi="Arial" w:cs="Arial"/>
                    </w:rPr>
                    <w:fldChar w:fldCharType="end"/>
                  </w:r>
                  <w:bookmarkEnd w:id="32"/>
                  <w:r w:rsidR="006309FA">
                    <w:rPr>
                      <w:rFonts w:ascii="Arial" w:hAnsi="Arial" w:cs="Arial"/>
                    </w:rPr>
                    <w:t xml:space="preserve">                        </w:t>
                  </w:r>
                </w:p>
              </w:tc>
            </w:tr>
            <w:tr w:rsidR="0077138F" w:rsidRPr="005476D4" w14:paraId="63A2551E" w14:textId="77777777" w:rsidTr="008E0A2F">
              <w:trPr>
                <w:gridAfter w:val="1"/>
                <w:wAfter w:w="175" w:type="dxa"/>
                <w:trHeight w:val="1206"/>
              </w:trPr>
              <w:tc>
                <w:tcPr>
                  <w:tcW w:w="9540" w:type="dxa"/>
                  <w:gridSpan w:val="2"/>
                  <w:tcBorders>
                    <w:top w:val="single" w:sz="12" w:space="0" w:color="999999"/>
                    <w:bottom w:val="single" w:sz="12" w:space="0" w:color="999999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tbl>
                  <w:tblPr>
                    <w:tblpPr w:leftFromText="180" w:rightFromText="180" w:vertAnchor="text" w:horzAnchor="margin" w:tblpX="-95" w:tblpY="-204"/>
                    <w:tblOverlap w:val="never"/>
                    <w:tblW w:w="9715" w:type="dxa"/>
                    <w:tblLayout w:type="fixed"/>
                    <w:tblCellMar>
                      <w:top w:w="14" w:type="dxa"/>
                      <w:left w:w="86" w:type="dxa"/>
                      <w:bottom w:w="14" w:type="dxa"/>
                      <w:right w:w="86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711"/>
                    <w:gridCol w:w="8004"/>
                  </w:tblGrid>
                  <w:tr w:rsidR="00914063" w:rsidRPr="005476D4" w14:paraId="1BEE9FC1" w14:textId="77777777" w:rsidTr="008E0A2F">
                    <w:trPr>
                      <w:trHeight w:val="360"/>
                    </w:trPr>
                    <w:tc>
                      <w:tcPr>
                        <w:tcW w:w="1711" w:type="dxa"/>
                        <w:tcBorders>
                          <w:top w:val="single" w:sz="4" w:space="0" w:color="C0C0C0"/>
                          <w:left w:val="single" w:sz="4" w:space="0" w:color="C0C0C0"/>
                          <w:bottom w:val="single" w:sz="4" w:space="0" w:color="C0C0C0"/>
                          <w:right w:val="single" w:sz="4" w:space="0" w:color="C0C0C0"/>
                        </w:tcBorders>
                        <w:shd w:val="clear" w:color="auto" w:fill="F3F3F3"/>
                        <w:vAlign w:val="center"/>
                      </w:tcPr>
                      <w:p w14:paraId="3923170F" w14:textId="77777777" w:rsidR="00914063" w:rsidRPr="005476D4" w:rsidRDefault="00914063" w:rsidP="00914063">
                        <w:pPr>
                          <w:pStyle w:val="AllCapsHeading"/>
                          <w:rPr>
                            <w:b w:val="0"/>
                          </w:rPr>
                        </w:pPr>
                        <w:r w:rsidRPr="005476D4">
                          <w:rPr>
                            <w:b w:val="0"/>
                          </w:rPr>
                          <w:br w:type="textWrapping" w:clear="all"/>
                          <w:t>next meeting</w:t>
                        </w:r>
                      </w:p>
                    </w:tc>
                    <w:sdt>
                      <w:sdtPr>
                        <w:id w:val="564465964"/>
                        <w:placeholder>
                          <w:docPart w:val="DefaultPlaceholder_1082065160"/>
                        </w:placeholder>
                        <w:date>
                          <w:dateFormat w:val="M/d/yyyy"/>
                          <w:lid w:val="en-US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tc>
                          <w:tcPr>
                            <w:tcW w:w="8004" w:type="dxa"/>
                            <w:tcBorders>
                              <w:top w:val="single" w:sz="4" w:space="0" w:color="C0C0C0"/>
                              <w:left w:val="single" w:sz="4" w:space="0" w:color="C0C0C0"/>
                              <w:bottom w:val="single" w:sz="4" w:space="0" w:color="C0C0C0"/>
                              <w:right w:val="single" w:sz="4" w:space="0" w:color="C0C0C0"/>
                            </w:tcBorders>
                            <w:shd w:val="clear" w:color="auto" w:fill="auto"/>
                            <w:vAlign w:val="center"/>
                          </w:tcPr>
                          <w:p w14:paraId="12387BB6" w14:textId="727F050F" w:rsidR="00914063" w:rsidRPr="005476D4" w:rsidRDefault="005A55EC" w:rsidP="00914063">
                            <w:r>
                              <w:t>TBA</w:t>
                            </w:r>
                          </w:p>
                        </w:tc>
                      </w:sdtContent>
                    </w:sdt>
                  </w:tr>
                </w:tbl>
                <w:p w14:paraId="2C737027" w14:textId="77777777" w:rsidR="0077138F" w:rsidRPr="005476D4" w:rsidRDefault="0077138F" w:rsidP="00914063"/>
              </w:tc>
            </w:tr>
          </w:tbl>
          <w:p w14:paraId="65A84EA4" w14:textId="77777777" w:rsidR="0077138F" w:rsidRPr="007517A6" w:rsidRDefault="0077138F" w:rsidP="008A6BAA"/>
        </w:tc>
      </w:tr>
    </w:tbl>
    <w:p w14:paraId="4D4AD2C3" w14:textId="77777777" w:rsidR="0085168B" w:rsidRPr="00914063" w:rsidRDefault="0085168B" w:rsidP="00914063">
      <w:pPr>
        <w:tabs>
          <w:tab w:val="left" w:pos="1644"/>
        </w:tabs>
      </w:pPr>
    </w:p>
    <w:sectPr w:rsidR="0085168B" w:rsidRPr="00914063" w:rsidSect="00914063">
      <w:type w:val="continuous"/>
      <w:pgSz w:w="12240" w:h="15840" w:code="1"/>
      <w:pgMar w:top="288" w:right="720" w:bottom="432" w:left="720" w:header="720" w:footer="720" w:gutter="0"/>
      <w:cols w:space="720"/>
      <w:docGrid w:linePitch="21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23B276" w14:textId="77777777" w:rsidR="00E64C51" w:rsidRDefault="00E64C51" w:rsidP="00914063">
      <w:r>
        <w:separator/>
      </w:r>
    </w:p>
  </w:endnote>
  <w:endnote w:type="continuationSeparator" w:id="0">
    <w:p w14:paraId="25F5969A" w14:textId="77777777" w:rsidR="00E64C51" w:rsidRDefault="00E64C51" w:rsidP="009140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846CDD" w14:textId="77777777" w:rsidR="00E64C51" w:rsidRDefault="00E64C51" w:rsidP="00914063">
      <w:r>
        <w:separator/>
      </w:r>
    </w:p>
  </w:footnote>
  <w:footnote w:type="continuationSeparator" w:id="0">
    <w:p w14:paraId="27691FE0" w14:textId="77777777" w:rsidR="00E64C51" w:rsidRDefault="00E64C51" w:rsidP="009140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193939"/>
    <w:multiLevelType w:val="hybridMultilevel"/>
    <w:tmpl w:val="32C2BD60"/>
    <w:lvl w:ilvl="0" w:tplc="AFAA871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A3318B"/>
    <w:multiLevelType w:val="hybridMultilevel"/>
    <w:tmpl w:val="E8F82E42"/>
    <w:lvl w:ilvl="0" w:tplc="F7643E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A620DEC"/>
    <w:multiLevelType w:val="hybridMultilevel"/>
    <w:tmpl w:val="59B4E22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604BBB"/>
    <w:multiLevelType w:val="hybridMultilevel"/>
    <w:tmpl w:val="3BCEA106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94807567">
    <w:abstractNumId w:val="3"/>
  </w:num>
  <w:num w:numId="2" w16cid:durableId="422796955">
    <w:abstractNumId w:val="2"/>
  </w:num>
  <w:num w:numId="3" w16cid:durableId="198902392">
    <w:abstractNumId w:val="0"/>
  </w:num>
  <w:num w:numId="4" w16cid:durableId="109347698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rawingGridHorizontalSpacing w:val="82"/>
  <w:drawingGridVerticalSpacing w:val="187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414"/>
    <w:rsid w:val="000145A5"/>
    <w:rsid w:val="00026291"/>
    <w:rsid w:val="00043514"/>
    <w:rsid w:val="000616AD"/>
    <w:rsid w:val="00076F69"/>
    <w:rsid w:val="00093960"/>
    <w:rsid w:val="000A0B9F"/>
    <w:rsid w:val="000A3F45"/>
    <w:rsid w:val="000B52CD"/>
    <w:rsid w:val="000B554A"/>
    <w:rsid w:val="000C04F6"/>
    <w:rsid w:val="000D119C"/>
    <w:rsid w:val="000F3190"/>
    <w:rsid w:val="001169CB"/>
    <w:rsid w:val="00121D95"/>
    <w:rsid w:val="001426E5"/>
    <w:rsid w:val="00173232"/>
    <w:rsid w:val="00187A2F"/>
    <w:rsid w:val="0019539C"/>
    <w:rsid w:val="001A6303"/>
    <w:rsid w:val="001C4F36"/>
    <w:rsid w:val="001C6D43"/>
    <w:rsid w:val="001D41DF"/>
    <w:rsid w:val="00201736"/>
    <w:rsid w:val="0020175F"/>
    <w:rsid w:val="00202803"/>
    <w:rsid w:val="002051F1"/>
    <w:rsid w:val="00207F4E"/>
    <w:rsid w:val="002138F0"/>
    <w:rsid w:val="002237A9"/>
    <w:rsid w:val="00245365"/>
    <w:rsid w:val="00247710"/>
    <w:rsid w:val="00277D39"/>
    <w:rsid w:val="00285C80"/>
    <w:rsid w:val="002D0BB2"/>
    <w:rsid w:val="00321E5B"/>
    <w:rsid w:val="00325458"/>
    <w:rsid w:val="00331CF9"/>
    <w:rsid w:val="003448AB"/>
    <w:rsid w:val="003558F7"/>
    <w:rsid w:val="003677CB"/>
    <w:rsid w:val="003862A9"/>
    <w:rsid w:val="003B3C90"/>
    <w:rsid w:val="003B3E9E"/>
    <w:rsid w:val="003B6F42"/>
    <w:rsid w:val="003D4266"/>
    <w:rsid w:val="003F7F92"/>
    <w:rsid w:val="004118A2"/>
    <w:rsid w:val="00414763"/>
    <w:rsid w:val="00417272"/>
    <w:rsid w:val="004349A0"/>
    <w:rsid w:val="0045217C"/>
    <w:rsid w:val="00454BAB"/>
    <w:rsid w:val="00456620"/>
    <w:rsid w:val="00462671"/>
    <w:rsid w:val="00484FD6"/>
    <w:rsid w:val="00487821"/>
    <w:rsid w:val="004879D9"/>
    <w:rsid w:val="00495E0E"/>
    <w:rsid w:val="004B4D72"/>
    <w:rsid w:val="005052C5"/>
    <w:rsid w:val="00524CB2"/>
    <w:rsid w:val="00531002"/>
    <w:rsid w:val="005476D4"/>
    <w:rsid w:val="00581804"/>
    <w:rsid w:val="00583C9C"/>
    <w:rsid w:val="005868AD"/>
    <w:rsid w:val="005A45B8"/>
    <w:rsid w:val="005A55EC"/>
    <w:rsid w:val="005A733C"/>
    <w:rsid w:val="005B5DAC"/>
    <w:rsid w:val="005B6F5C"/>
    <w:rsid w:val="005C5E33"/>
    <w:rsid w:val="005D03C4"/>
    <w:rsid w:val="005D0D34"/>
    <w:rsid w:val="00605035"/>
    <w:rsid w:val="00614A1D"/>
    <w:rsid w:val="006309FA"/>
    <w:rsid w:val="00632CD0"/>
    <w:rsid w:val="00636CAA"/>
    <w:rsid w:val="00637318"/>
    <w:rsid w:val="00663CD1"/>
    <w:rsid w:val="00664075"/>
    <w:rsid w:val="00686B0B"/>
    <w:rsid w:val="00692553"/>
    <w:rsid w:val="006954B3"/>
    <w:rsid w:val="006B5D2E"/>
    <w:rsid w:val="006C45D7"/>
    <w:rsid w:val="006F0AB4"/>
    <w:rsid w:val="007517A6"/>
    <w:rsid w:val="0075431F"/>
    <w:rsid w:val="007554A1"/>
    <w:rsid w:val="007603DB"/>
    <w:rsid w:val="0077138F"/>
    <w:rsid w:val="00771684"/>
    <w:rsid w:val="00772D3F"/>
    <w:rsid w:val="00777414"/>
    <w:rsid w:val="00781429"/>
    <w:rsid w:val="00781F8D"/>
    <w:rsid w:val="007B221A"/>
    <w:rsid w:val="007B3E14"/>
    <w:rsid w:val="007C174F"/>
    <w:rsid w:val="007C369E"/>
    <w:rsid w:val="007C40CD"/>
    <w:rsid w:val="007F7719"/>
    <w:rsid w:val="008067C4"/>
    <w:rsid w:val="00810FEA"/>
    <w:rsid w:val="0081301D"/>
    <w:rsid w:val="00813568"/>
    <w:rsid w:val="00831F8F"/>
    <w:rsid w:val="00842743"/>
    <w:rsid w:val="008453A2"/>
    <w:rsid w:val="00845D91"/>
    <w:rsid w:val="0085168B"/>
    <w:rsid w:val="00851A62"/>
    <w:rsid w:val="00856ADC"/>
    <w:rsid w:val="008A2E7C"/>
    <w:rsid w:val="008A6BAA"/>
    <w:rsid w:val="008B5020"/>
    <w:rsid w:val="008B723B"/>
    <w:rsid w:val="008C6A1C"/>
    <w:rsid w:val="008E0A2F"/>
    <w:rsid w:val="008E1FF7"/>
    <w:rsid w:val="008F49C0"/>
    <w:rsid w:val="008F7BE0"/>
    <w:rsid w:val="0090556B"/>
    <w:rsid w:val="00914063"/>
    <w:rsid w:val="0092747E"/>
    <w:rsid w:val="009446CA"/>
    <w:rsid w:val="0095271C"/>
    <w:rsid w:val="0095354B"/>
    <w:rsid w:val="00957716"/>
    <w:rsid w:val="009628E7"/>
    <w:rsid w:val="00987202"/>
    <w:rsid w:val="00993AC1"/>
    <w:rsid w:val="009C012B"/>
    <w:rsid w:val="00A03488"/>
    <w:rsid w:val="00A16604"/>
    <w:rsid w:val="00A1798A"/>
    <w:rsid w:val="00A2689F"/>
    <w:rsid w:val="00A355F0"/>
    <w:rsid w:val="00A371C1"/>
    <w:rsid w:val="00A901A9"/>
    <w:rsid w:val="00A90D78"/>
    <w:rsid w:val="00AB59B0"/>
    <w:rsid w:val="00AE30BD"/>
    <w:rsid w:val="00AE3851"/>
    <w:rsid w:val="00AF3B6A"/>
    <w:rsid w:val="00AF72B0"/>
    <w:rsid w:val="00B34B5C"/>
    <w:rsid w:val="00B34C43"/>
    <w:rsid w:val="00B45872"/>
    <w:rsid w:val="00B526D4"/>
    <w:rsid w:val="00B53D26"/>
    <w:rsid w:val="00B64EAF"/>
    <w:rsid w:val="00B75F57"/>
    <w:rsid w:val="00B84015"/>
    <w:rsid w:val="00B864F2"/>
    <w:rsid w:val="00BB5323"/>
    <w:rsid w:val="00BC2B00"/>
    <w:rsid w:val="00BE48EE"/>
    <w:rsid w:val="00BE671D"/>
    <w:rsid w:val="00BF0DE9"/>
    <w:rsid w:val="00C166AB"/>
    <w:rsid w:val="00C17C05"/>
    <w:rsid w:val="00C17F17"/>
    <w:rsid w:val="00C244EA"/>
    <w:rsid w:val="00C339EB"/>
    <w:rsid w:val="00C513F1"/>
    <w:rsid w:val="00C541C6"/>
    <w:rsid w:val="00C86722"/>
    <w:rsid w:val="00C8737C"/>
    <w:rsid w:val="00C94A66"/>
    <w:rsid w:val="00C94CC0"/>
    <w:rsid w:val="00C97025"/>
    <w:rsid w:val="00CA15DF"/>
    <w:rsid w:val="00CA36AE"/>
    <w:rsid w:val="00CA55A6"/>
    <w:rsid w:val="00CB3760"/>
    <w:rsid w:val="00CB7FC4"/>
    <w:rsid w:val="00CE2EBB"/>
    <w:rsid w:val="00CE4BE7"/>
    <w:rsid w:val="00CE6342"/>
    <w:rsid w:val="00D05589"/>
    <w:rsid w:val="00D25B50"/>
    <w:rsid w:val="00D3223F"/>
    <w:rsid w:val="00D621F4"/>
    <w:rsid w:val="00D805B6"/>
    <w:rsid w:val="00D952E9"/>
    <w:rsid w:val="00DD2F74"/>
    <w:rsid w:val="00DD5B54"/>
    <w:rsid w:val="00DE1293"/>
    <w:rsid w:val="00DF33C4"/>
    <w:rsid w:val="00DF44B9"/>
    <w:rsid w:val="00E3179C"/>
    <w:rsid w:val="00E43BAB"/>
    <w:rsid w:val="00E4591C"/>
    <w:rsid w:val="00E47BEF"/>
    <w:rsid w:val="00E52EA8"/>
    <w:rsid w:val="00E60E43"/>
    <w:rsid w:val="00E64C51"/>
    <w:rsid w:val="00E71DBA"/>
    <w:rsid w:val="00E722B9"/>
    <w:rsid w:val="00E73AD1"/>
    <w:rsid w:val="00E87E4E"/>
    <w:rsid w:val="00E92EB5"/>
    <w:rsid w:val="00EA2581"/>
    <w:rsid w:val="00EC20B6"/>
    <w:rsid w:val="00ED39B1"/>
    <w:rsid w:val="00F1014C"/>
    <w:rsid w:val="00F61D40"/>
    <w:rsid w:val="00F97E84"/>
    <w:rsid w:val="00FA6E99"/>
    <w:rsid w:val="00FB6228"/>
    <w:rsid w:val="00FE0374"/>
    <w:rsid w:val="00FE5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D899189"/>
  <w15:docId w15:val="{9C87EFF2-C805-4A6E-8394-75F49A32C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476D4"/>
    <w:rPr>
      <w:rFonts w:ascii="Tahoma" w:hAnsi="Tahoma"/>
      <w:spacing w:val="4"/>
      <w:sz w:val="16"/>
      <w:szCs w:val="18"/>
    </w:rPr>
  </w:style>
  <w:style w:type="paragraph" w:styleId="Heading1">
    <w:name w:val="heading 1"/>
    <w:basedOn w:val="Normal"/>
    <w:next w:val="Normal"/>
    <w:qFormat/>
    <w:rsid w:val="00E43BAB"/>
    <w:pPr>
      <w:outlineLvl w:val="0"/>
    </w:pPr>
    <w:rPr>
      <w:sz w:val="40"/>
      <w:szCs w:val="40"/>
    </w:rPr>
  </w:style>
  <w:style w:type="paragraph" w:styleId="Heading2">
    <w:name w:val="heading 2"/>
    <w:basedOn w:val="Heading1"/>
    <w:next w:val="Normal"/>
    <w:qFormat/>
    <w:rsid w:val="00AE3851"/>
    <w:pPr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43BAB"/>
    <w:pPr>
      <w:outlineLvl w:val="2"/>
    </w:pPr>
    <w:rPr>
      <w:caps/>
      <w:color w:val="999999"/>
      <w:sz w:val="32"/>
    </w:rPr>
  </w:style>
  <w:style w:type="paragraph" w:styleId="Heading4">
    <w:name w:val="heading 4"/>
    <w:basedOn w:val="Normal"/>
    <w:next w:val="Normal"/>
    <w:link w:val="Heading4Char"/>
    <w:qFormat/>
    <w:rsid w:val="00456620"/>
    <w:pPr>
      <w:framePr w:hSpace="187" w:wrap="around" w:vAnchor="page" w:hAnchor="page" w:xAlign="center" w:y="1441"/>
      <w:suppressOverlap/>
      <w:outlineLvl w:val="3"/>
    </w:pPr>
    <w:rPr>
      <w:caps/>
      <w:szCs w:val="16"/>
    </w:rPr>
  </w:style>
  <w:style w:type="paragraph" w:styleId="Heading5">
    <w:name w:val="heading 5"/>
    <w:basedOn w:val="Normal"/>
    <w:next w:val="Normal"/>
    <w:qFormat/>
    <w:rsid w:val="00456620"/>
    <w:pPr>
      <w:jc w:val="right"/>
      <w:outlineLvl w:val="4"/>
    </w:pPr>
    <w:rPr>
      <w:caps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llCapsHeading">
    <w:name w:val="All Caps Heading"/>
    <w:basedOn w:val="Normal"/>
    <w:rsid w:val="00CB3760"/>
    <w:rPr>
      <w:b/>
      <w:caps/>
      <w:color w:val="808080"/>
      <w:sz w:val="14"/>
      <w:szCs w:val="16"/>
    </w:rPr>
  </w:style>
  <w:style w:type="paragraph" w:styleId="BalloonText">
    <w:name w:val="Balloon Text"/>
    <w:basedOn w:val="Normal"/>
    <w:semiHidden/>
    <w:rsid w:val="00CB3760"/>
    <w:rPr>
      <w:rFonts w:cs="Tahoma"/>
      <w:szCs w:val="16"/>
    </w:rPr>
  </w:style>
  <w:style w:type="paragraph" w:styleId="ListParagraph">
    <w:name w:val="List Paragraph"/>
    <w:basedOn w:val="Normal"/>
    <w:uiPriority w:val="34"/>
    <w:qFormat/>
    <w:rsid w:val="00FB6228"/>
    <w:pPr>
      <w:ind w:left="720"/>
      <w:contextualSpacing/>
    </w:pPr>
  </w:style>
  <w:style w:type="paragraph" w:styleId="Header">
    <w:name w:val="header"/>
    <w:basedOn w:val="Normal"/>
    <w:link w:val="HeaderChar"/>
    <w:rsid w:val="0091406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914063"/>
    <w:rPr>
      <w:rFonts w:ascii="Tahoma" w:hAnsi="Tahoma"/>
      <w:spacing w:val="4"/>
      <w:sz w:val="16"/>
      <w:szCs w:val="18"/>
    </w:rPr>
  </w:style>
  <w:style w:type="paragraph" w:styleId="Footer">
    <w:name w:val="footer"/>
    <w:basedOn w:val="Normal"/>
    <w:link w:val="FooterChar"/>
    <w:rsid w:val="0091406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14063"/>
    <w:rPr>
      <w:rFonts w:ascii="Tahoma" w:hAnsi="Tahoma"/>
      <w:spacing w:val="4"/>
      <w:sz w:val="16"/>
      <w:szCs w:val="18"/>
    </w:rPr>
  </w:style>
  <w:style w:type="character" w:styleId="PlaceholderText">
    <w:name w:val="Placeholder Text"/>
    <w:basedOn w:val="DefaultParagraphFont"/>
    <w:uiPriority w:val="99"/>
    <w:semiHidden/>
    <w:rsid w:val="005A733C"/>
    <w:rPr>
      <w:color w:val="808080"/>
    </w:rPr>
  </w:style>
  <w:style w:type="character" w:customStyle="1" w:styleId="Heading4Char">
    <w:name w:val="Heading 4 Char"/>
    <w:basedOn w:val="DefaultParagraphFont"/>
    <w:link w:val="Heading4"/>
    <w:rsid w:val="005476D4"/>
    <w:rPr>
      <w:rFonts w:ascii="Tahoma" w:hAnsi="Tahoma"/>
      <w:caps/>
      <w:spacing w:val="4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937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Workstation.2UA6251FG9\Local%20Settings\Temp\TCD70.tmp\Meeting%20minutes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6DAF76-016D-4342-819A-C76AB685BBEE}"/>
      </w:docPartPr>
      <w:docPartBody>
        <w:p w:rsidR="00705D3D" w:rsidRDefault="00135799" w:rsidP="00135799">
          <w:pPr>
            <w:pStyle w:val="DefaultPlaceholder10820651603"/>
          </w:pPr>
          <w:r w:rsidRPr="005476D4">
            <w:rPr>
              <w:rStyle w:val="PlaceholderText"/>
            </w:rPr>
            <w:t>Click here to enter a date.</w:t>
          </w:r>
        </w:p>
      </w:docPartBody>
    </w:docPart>
    <w:docPart>
      <w:docPartPr>
        <w:name w:val="EA803436F87148D5A45A6F7C59991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297FA7-4593-4580-9D8B-967757AC85DB}"/>
      </w:docPartPr>
      <w:docPartBody>
        <w:p w:rsidR="00DB2A84" w:rsidRDefault="00135799" w:rsidP="00135799">
          <w:pPr>
            <w:pStyle w:val="EA803436F87148D5A45A6F7C5999151D1"/>
            <w:framePr w:wrap="around"/>
          </w:pPr>
          <w:r w:rsidRPr="00021E75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15887"/>
    <w:rsid w:val="00135799"/>
    <w:rsid w:val="001F3023"/>
    <w:rsid w:val="00471EE2"/>
    <w:rsid w:val="005E3BA5"/>
    <w:rsid w:val="005F5043"/>
    <w:rsid w:val="00705D3D"/>
    <w:rsid w:val="0075043F"/>
    <w:rsid w:val="008B587E"/>
    <w:rsid w:val="00B23848"/>
    <w:rsid w:val="00C15887"/>
    <w:rsid w:val="00DB2A84"/>
    <w:rsid w:val="00E515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35799"/>
    <w:rPr>
      <w:color w:val="808080"/>
    </w:rPr>
  </w:style>
  <w:style w:type="paragraph" w:customStyle="1" w:styleId="EA803436F87148D5A45A6F7C5999151D1">
    <w:name w:val="EA803436F87148D5A45A6F7C5999151D1"/>
    <w:rsid w:val="00135799"/>
    <w:pPr>
      <w:framePr w:hSpace="187" w:wrap="around" w:vAnchor="page" w:hAnchor="page" w:xAlign="center" w:y="1441"/>
      <w:spacing w:after="0" w:line="240" w:lineRule="auto"/>
      <w:suppressOverlap/>
      <w:outlineLvl w:val="3"/>
    </w:pPr>
    <w:rPr>
      <w:rFonts w:ascii="Tahoma" w:eastAsia="Times New Roman" w:hAnsi="Tahoma" w:cs="Times New Roman"/>
      <w:caps/>
      <w:spacing w:val="4"/>
      <w:sz w:val="16"/>
      <w:szCs w:val="16"/>
    </w:rPr>
  </w:style>
  <w:style w:type="paragraph" w:customStyle="1" w:styleId="DefaultPlaceholder10820651603">
    <w:name w:val="DefaultPlaceholder_10820651603"/>
    <w:rsid w:val="00135799"/>
    <w:pPr>
      <w:spacing w:after="0" w:line="240" w:lineRule="auto"/>
    </w:pPr>
    <w:rPr>
      <w:rFonts w:ascii="Tahoma" w:eastAsia="Times New Roman" w:hAnsi="Tahoma" w:cs="Times New Roman"/>
      <w:spacing w:val="4"/>
      <w:sz w:val="16"/>
      <w:szCs w:val="18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Meeting minutes</Template>
  <TotalTime>2</TotalTime>
  <Pages>1</Pages>
  <Words>187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Cypress Palm Middle School Advisory Council (SAC)</vt:lpstr>
    </vt:vector>
  </TitlesOfParts>
  <Company>Microsoft Corporation</Company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Cypress Palm Middle School Advisory Council (SAC)</dc:title>
  <dc:creator>CCPS</dc:creator>
  <cp:lastModifiedBy>Kinsley, Sean</cp:lastModifiedBy>
  <cp:revision>2</cp:revision>
  <cp:lastPrinted>2021-09-13T14:36:00Z</cp:lastPrinted>
  <dcterms:created xsi:type="dcterms:W3CDTF">2024-01-09T16:54:00Z</dcterms:created>
  <dcterms:modified xsi:type="dcterms:W3CDTF">2024-01-09T16:54:00Z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TC010184111033</vt:lpwstr>
  </property>
</Properties>
</file>