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10" w:type="dxa"/>
        <w:jc w:val="center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2897"/>
        <w:gridCol w:w="3920"/>
        <w:gridCol w:w="3893"/>
      </w:tblGrid>
      <w:tr w:rsidR="00D01539" w:rsidRPr="009E3CCC" w14:paraId="75D32B3C" w14:textId="77777777" w:rsidTr="00862260">
        <w:trPr>
          <w:trHeight w:val="20"/>
          <w:jc w:val="center"/>
        </w:trPr>
        <w:tc>
          <w:tcPr>
            <w:tcW w:w="10710" w:type="dxa"/>
            <w:gridSpan w:val="3"/>
            <w:shd w:val="clear" w:color="auto" w:fill="auto"/>
            <w:tcMar>
              <w:left w:w="0" w:type="dxa"/>
            </w:tcMar>
            <w:vAlign w:val="center"/>
          </w:tcPr>
          <w:p w14:paraId="75D32B3B" w14:textId="560B3AF5" w:rsidR="005D0B22" w:rsidRPr="009E3CCC" w:rsidRDefault="00D01539" w:rsidP="00862260">
            <w:pPr>
              <w:rPr>
                <w:rFonts w:ascii="Times New Roman" w:hAnsi="Times New Roman"/>
                <w:i/>
                <w:sz w:val="24"/>
                <w:szCs w:val="22"/>
              </w:rPr>
            </w:pPr>
            <w:r w:rsidRPr="009E3CCC">
              <w:rPr>
                <w:rFonts w:ascii="Times New Roman" w:hAnsi="Times New Roman"/>
                <w:i/>
                <w:sz w:val="24"/>
                <w:szCs w:val="22"/>
              </w:rPr>
              <w:t>*Minutes of Meetings will be posted after approval at subsequent meeting</w:t>
            </w:r>
          </w:p>
        </w:tc>
      </w:tr>
      <w:tr w:rsidR="00D01539" w:rsidRPr="009E3CCC" w14:paraId="75D32B40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3D" w14:textId="77777777" w:rsidR="00D01539" w:rsidRPr="009E3CCC" w:rsidRDefault="00D01539" w:rsidP="000E22FB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 xml:space="preserve">SAC </w:t>
            </w:r>
            <w:r w:rsidR="000E22FB" w:rsidRPr="009E3CCC">
              <w:rPr>
                <w:rFonts w:ascii="Times New Roman" w:hAnsi="Times New Roman"/>
                <w:sz w:val="22"/>
                <w:szCs w:val="22"/>
              </w:rPr>
              <w:t xml:space="preserve">aGENDA </w:t>
            </w:r>
            <w:r w:rsidRPr="009E3CCC">
              <w:rPr>
                <w:rFonts w:ascii="Times New Roman" w:hAnsi="Times New Roman"/>
                <w:sz w:val="22"/>
                <w:szCs w:val="22"/>
              </w:rPr>
              <w:t>for</w:t>
            </w:r>
          </w:p>
        </w:tc>
        <w:tc>
          <w:tcPr>
            <w:tcW w:w="3920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3E" w14:textId="00F04F5C" w:rsidR="00D01539" w:rsidRPr="009E3CCC" w:rsidRDefault="00D01539" w:rsidP="00D01539">
            <w:pPr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>Dat</w:t>
            </w:r>
            <w:r w:rsidR="000E22FB" w:rsidRPr="009E3CCC">
              <w:rPr>
                <w:rFonts w:ascii="Times New Roman" w:hAnsi="Times New Roman"/>
                <w:sz w:val="24"/>
                <w:szCs w:val="24"/>
              </w:rPr>
              <w:t xml:space="preserve">e: </w:t>
            </w:r>
            <w:r w:rsidR="00BB40AC" w:rsidRPr="009E3CCC">
              <w:rPr>
                <w:rFonts w:ascii="Times New Roman" w:hAnsi="Times New Roman"/>
                <w:sz w:val="24"/>
                <w:szCs w:val="24"/>
              </w:rPr>
              <w:t>August 15</w:t>
            </w:r>
            <w:r w:rsidR="00F73E9C" w:rsidRPr="009E3CCC">
              <w:rPr>
                <w:rFonts w:ascii="Times New Roman" w:hAnsi="Times New Roman"/>
                <w:sz w:val="24"/>
                <w:szCs w:val="24"/>
              </w:rPr>
              <w:t>, 202</w:t>
            </w:r>
            <w:r w:rsidR="000D63C0" w:rsidRPr="009E3CC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93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3F" w14:textId="7B533E3B" w:rsidR="00D01539" w:rsidRPr="009E3CCC" w:rsidRDefault="00D01539" w:rsidP="005052C5">
            <w:pPr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Location:</w:t>
            </w:r>
            <w:r w:rsidR="000E22FB" w:rsidRPr="009E3CCC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5545E9" w:rsidRPr="009E3CCC">
              <w:rPr>
                <w:rFonts w:ascii="Times New Roman" w:hAnsi="Times New Roman"/>
                <w:sz w:val="22"/>
                <w:szCs w:val="22"/>
              </w:rPr>
              <w:t>Cafeteria</w:t>
            </w:r>
          </w:p>
        </w:tc>
      </w:tr>
      <w:tr w:rsidR="00D01539" w:rsidRPr="009E3CCC" w14:paraId="75D32B43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41" w14:textId="77777777" w:rsidR="00D01539" w:rsidRPr="009E3CCC" w:rsidRDefault="00D01539" w:rsidP="005052C5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SAC Chair</w:t>
            </w:r>
          </w:p>
        </w:tc>
        <w:tc>
          <w:tcPr>
            <w:tcW w:w="7813" w:type="dxa"/>
            <w:gridSpan w:val="2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42" w14:textId="273B1428" w:rsidR="00D01539" w:rsidRPr="009E3CCC" w:rsidRDefault="00A035DF" w:rsidP="005052C5">
            <w:pPr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Dr. Gertrude Gomez</w:t>
            </w:r>
          </w:p>
        </w:tc>
      </w:tr>
      <w:tr w:rsidR="00E97F8C" w:rsidRPr="009E3CCC" w14:paraId="75D32B46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44" w14:textId="6F664582" w:rsidR="00E97F8C" w:rsidRPr="009E3CCC" w:rsidRDefault="00E97F8C" w:rsidP="573F93A6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princ</w:t>
            </w:r>
            <w:r w:rsidR="2E9B23F3" w:rsidRPr="009E3CCC">
              <w:rPr>
                <w:rFonts w:ascii="Times New Roman" w:hAnsi="Times New Roman"/>
                <w:sz w:val="22"/>
                <w:szCs w:val="22"/>
              </w:rPr>
              <w:t>i</w:t>
            </w:r>
            <w:r w:rsidRPr="009E3CCC">
              <w:rPr>
                <w:rFonts w:ascii="Times New Roman" w:hAnsi="Times New Roman"/>
                <w:sz w:val="22"/>
                <w:szCs w:val="22"/>
              </w:rPr>
              <w:t>pal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45" w14:textId="77777777" w:rsidR="00E97F8C" w:rsidRPr="009E3CCC" w:rsidRDefault="000E22FB" w:rsidP="00AC3EB2">
            <w:pPr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>Dr. Susan Jordan</w:t>
            </w:r>
          </w:p>
        </w:tc>
      </w:tr>
      <w:tr w:rsidR="00E97F8C" w:rsidRPr="009E3CCC" w14:paraId="75D32B49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47" w14:textId="77777777" w:rsidR="00E97F8C" w:rsidRPr="009E3CCC" w:rsidRDefault="00E97F8C" w:rsidP="005052C5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notification of meeting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48" w14:textId="6801C1B6" w:rsidR="00E97F8C" w:rsidRPr="009E3CCC" w:rsidRDefault="00D01539" w:rsidP="00D01539">
            <w:pPr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>Marque, Website, Parent Activities Calendar, Notes Home</w:t>
            </w:r>
            <w:r w:rsidR="002C0AD8" w:rsidRPr="009E3CCC">
              <w:rPr>
                <w:rFonts w:ascii="Times New Roman" w:hAnsi="Times New Roman"/>
                <w:sz w:val="24"/>
                <w:szCs w:val="24"/>
              </w:rPr>
              <w:t>, e-mail members</w:t>
            </w:r>
            <w:r w:rsidR="000D63C0" w:rsidRPr="009E3CCC">
              <w:rPr>
                <w:rFonts w:ascii="Times New Roman" w:hAnsi="Times New Roman"/>
                <w:sz w:val="24"/>
                <w:szCs w:val="24"/>
              </w:rPr>
              <w:t>, Phone Calls</w:t>
            </w:r>
            <w:r w:rsidR="00EB4A20" w:rsidRPr="009E3CC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3629D1" w:rsidRPr="009E3CCC" w14:paraId="2A7AF718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B0AB8A5" w14:textId="58C06D70" w:rsidR="003629D1" w:rsidRPr="009E3CCC" w:rsidRDefault="003629D1" w:rsidP="005052C5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Members present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5A7658" w14:textId="77777777" w:rsidR="003629D1" w:rsidRPr="009E3CCC" w:rsidRDefault="003629D1" w:rsidP="00D0153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29D1" w:rsidRPr="009E3CCC" w14:paraId="7FDD9F1A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35C11ED" w14:textId="754EA8E1" w:rsidR="003629D1" w:rsidRPr="009E3CCC" w:rsidRDefault="003629D1" w:rsidP="005052C5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members absent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E286CAA" w14:textId="77777777" w:rsidR="003629D1" w:rsidRPr="009E3CCC" w:rsidRDefault="003629D1" w:rsidP="00D0153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40AC" w:rsidRPr="009E3CCC" w14:paraId="0A054B0E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E897200" w14:textId="24A19220" w:rsidR="00BB40AC" w:rsidRPr="009E3CCC" w:rsidRDefault="00BB40AC" w:rsidP="005052C5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Guests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9E7506E" w14:textId="77777777" w:rsidR="00BB40AC" w:rsidRPr="009E3CCC" w:rsidRDefault="00BB40AC" w:rsidP="00D0153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29D1" w:rsidRPr="009E3CCC" w14:paraId="44678E36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A0FA09F" w14:textId="042E6151" w:rsidR="003629D1" w:rsidRPr="009E3CCC" w:rsidRDefault="003629D1" w:rsidP="005052C5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quorum met?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491B206" w14:textId="60166F5F" w:rsidR="003629D1" w:rsidRPr="009E3CCC" w:rsidRDefault="003629D1" w:rsidP="00D01539">
            <w:pPr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>Yes / No</w:t>
            </w:r>
            <w:r w:rsidR="00305A54" w:rsidRPr="009E3CCC">
              <w:rPr>
                <w:rFonts w:ascii="Times New Roman" w:hAnsi="Times New Roman"/>
                <w:sz w:val="24"/>
                <w:szCs w:val="24"/>
              </w:rPr>
              <w:t xml:space="preserve"> (6 members)</w:t>
            </w:r>
          </w:p>
        </w:tc>
      </w:tr>
      <w:tr w:rsidR="00D01539" w:rsidRPr="009E3CCC" w14:paraId="75D32B4C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4A" w14:textId="77777777" w:rsidR="00D01539" w:rsidRPr="009E3CCC" w:rsidRDefault="00D01539" w:rsidP="00D519EF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Official call to order/welcome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4B" w14:textId="299151BF" w:rsidR="00D01539" w:rsidRPr="009E3CCC" w:rsidRDefault="00E75C80" w:rsidP="00D519EF">
            <w:pPr>
              <w:pStyle w:val="ListParagraph"/>
              <w:spacing w:after="0"/>
              <w:ind w:left="17"/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>Dr. Gertrude Gomez</w:t>
            </w:r>
          </w:p>
        </w:tc>
      </w:tr>
      <w:tr w:rsidR="00D519EF" w:rsidRPr="009E3CCC" w14:paraId="75D32B4F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4D" w14:textId="77777777" w:rsidR="00D519EF" w:rsidRPr="009E3CCC" w:rsidRDefault="00D519EF" w:rsidP="00D519EF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approval of minutes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4E" w14:textId="14D17008" w:rsidR="00D01539" w:rsidRPr="009E3CCC" w:rsidRDefault="00BB40AC" w:rsidP="000E22FB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 xml:space="preserve">May 16, </w:t>
            </w:r>
            <w:r w:rsidR="00427197" w:rsidRPr="009E3CCC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</w:tr>
      <w:tr w:rsidR="00D519EF" w:rsidRPr="009E3CCC" w14:paraId="75D32B57" w14:textId="77777777" w:rsidTr="00BB40AC">
        <w:trPr>
          <w:trHeight w:val="561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53" w14:textId="4C84B857" w:rsidR="00D519EF" w:rsidRPr="009E3CCC" w:rsidRDefault="00D519EF" w:rsidP="5F98C60D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 xml:space="preserve">agenda item </w:t>
            </w:r>
            <w:r w:rsidR="477F68C1" w:rsidRPr="009E3CCC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56" w14:textId="2204FA9B" w:rsidR="003629D1" w:rsidRPr="009E3CCC" w:rsidRDefault="009E3CCC" w:rsidP="00BB40AC">
            <w:pPr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 xml:space="preserve">Call for Members &amp; </w:t>
            </w:r>
            <w:r w:rsidR="00BB40AC" w:rsidRPr="009E3CCC">
              <w:rPr>
                <w:rFonts w:ascii="Times New Roman" w:hAnsi="Times New Roman"/>
                <w:sz w:val="24"/>
                <w:szCs w:val="24"/>
              </w:rPr>
              <w:t>Role of SAC</w:t>
            </w:r>
          </w:p>
        </w:tc>
      </w:tr>
      <w:tr w:rsidR="00D519EF" w:rsidRPr="009E3CCC" w14:paraId="75D32B5A" w14:textId="77777777" w:rsidTr="00C564AB">
        <w:trPr>
          <w:trHeight w:val="516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58" w14:textId="1F7509DD" w:rsidR="00D519EF" w:rsidRPr="009E3CCC" w:rsidRDefault="00D519EF" w:rsidP="5F98C60D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 xml:space="preserve">agenda item </w:t>
            </w:r>
            <w:r w:rsidR="531DBE3A" w:rsidRPr="009E3CCC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59" w14:textId="59400B77" w:rsidR="00F96B7E" w:rsidRPr="009E3CCC" w:rsidRDefault="00C74F4E" w:rsidP="00C74F4E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>2023-2024 Budget</w:t>
            </w:r>
          </w:p>
        </w:tc>
      </w:tr>
      <w:tr w:rsidR="003629D1" w:rsidRPr="009E3CCC" w14:paraId="6270DC27" w14:textId="77777777" w:rsidTr="009E3CCC">
        <w:trPr>
          <w:trHeight w:val="606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7565A28" w14:textId="548D88F7" w:rsidR="003629D1" w:rsidRPr="009E3CCC" w:rsidRDefault="003629D1" w:rsidP="5F98C60D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agenda item 3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6CD70E6" w14:textId="328A6150" w:rsidR="00BB40AC" w:rsidRPr="009E3CCC" w:rsidRDefault="00C74F4E" w:rsidP="00817B51">
            <w:pPr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>Report from the Principal</w:t>
            </w:r>
          </w:p>
        </w:tc>
      </w:tr>
      <w:tr w:rsidR="00C74F4E" w:rsidRPr="009E3CCC" w14:paraId="75D32B5D" w14:textId="77777777" w:rsidTr="00BB40AC">
        <w:trPr>
          <w:trHeight w:val="471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5B" w14:textId="47586F2C" w:rsidR="00C74F4E" w:rsidRPr="009E3CCC" w:rsidRDefault="00C74F4E" w:rsidP="00C74F4E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agenda item 4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5C" w14:textId="3251779A" w:rsidR="00C74F4E" w:rsidRPr="009E3CCC" w:rsidRDefault="00C74F4E" w:rsidP="00C74F4E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Style w:val="normaltextru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Parent and Family Engagement Plan</w:t>
            </w:r>
          </w:p>
        </w:tc>
      </w:tr>
      <w:tr w:rsidR="00C74F4E" w:rsidRPr="009E3CCC" w14:paraId="75D32B63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61" w14:textId="225AEFF5" w:rsidR="00C74F4E" w:rsidRPr="009E3CCC" w:rsidRDefault="00C74F4E" w:rsidP="00C74F4E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Agenda item 5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62" w14:textId="520B274F" w:rsidR="00C74F4E" w:rsidRPr="00C74F4E" w:rsidRDefault="00C74F4E" w:rsidP="00C74F4E">
            <w:pPr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Style w:val="normaltextru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2023-2024 School Improvement Plan</w:t>
            </w:r>
          </w:p>
        </w:tc>
      </w:tr>
      <w:tr w:rsidR="00C74F4E" w:rsidRPr="009E3CCC" w14:paraId="1D7C5DAA" w14:textId="77777777" w:rsidTr="00862260">
        <w:trPr>
          <w:trHeight w:val="362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E88E7ED" w14:textId="4C19B062" w:rsidR="00C74F4E" w:rsidRPr="009E3CCC" w:rsidRDefault="00C74F4E" w:rsidP="00C74F4E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agenda item 6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5364185" w14:textId="289F004C" w:rsidR="00C74F4E" w:rsidRPr="009E3CCC" w:rsidRDefault="00202EDD" w:rsidP="00C74F4E">
            <w:pPr>
              <w:rPr>
                <w:rStyle w:val="normaltextru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Proposal for use of funds</w:t>
            </w:r>
          </w:p>
        </w:tc>
      </w:tr>
      <w:tr w:rsidR="00C74F4E" w:rsidRPr="009E3CCC" w14:paraId="75D32B66" w14:textId="77777777" w:rsidTr="00305A54">
        <w:trPr>
          <w:trHeight w:val="354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D32B64" w14:textId="09F31DDB" w:rsidR="00C74F4E" w:rsidRPr="009E3CCC" w:rsidRDefault="00C74F4E" w:rsidP="00C74F4E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open agenda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D32B65" w14:textId="78ED1152" w:rsidR="00C74F4E" w:rsidRPr="009E3CCC" w:rsidRDefault="00C74F4E" w:rsidP="00C74F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4F4E" w:rsidRPr="009E3CCC" w14:paraId="4C95390E" w14:textId="77777777" w:rsidTr="00862260">
        <w:trPr>
          <w:trHeight w:val="516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E388828" w14:textId="54AE59C2" w:rsidR="00C74F4E" w:rsidRPr="009E3CCC" w:rsidRDefault="00C74F4E" w:rsidP="00C74F4E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next meeting:</w:t>
            </w:r>
          </w:p>
          <w:p w14:paraId="332D0CF8" w14:textId="4ECCFEC0" w:rsidR="00C74F4E" w:rsidRPr="009E3CCC" w:rsidRDefault="00C74F4E" w:rsidP="00C74F4E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Date/time/location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4CCB8B1" w14:textId="26A1DBF3" w:rsidR="00C74F4E" w:rsidRPr="009E3CCC" w:rsidRDefault="00C74F4E" w:rsidP="00C74F4E">
            <w:pPr>
              <w:rPr>
                <w:rFonts w:ascii="Times New Roman" w:hAnsi="Times New Roman"/>
                <w:sz w:val="24"/>
                <w:szCs w:val="24"/>
              </w:rPr>
            </w:pPr>
            <w:r w:rsidRPr="009E3CCC">
              <w:rPr>
                <w:rFonts w:ascii="Times New Roman" w:hAnsi="Times New Roman"/>
                <w:sz w:val="24"/>
                <w:szCs w:val="24"/>
              </w:rPr>
              <w:t>September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19</w:t>
            </w:r>
            <w:r w:rsidRPr="009E3CCC">
              <w:rPr>
                <w:rFonts w:ascii="Times New Roman" w:hAnsi="Times New Roman"/>
                <w:sz w:val="24"/>
                <w:szCs w:val="24"/>
              </w:rPr>
              <w:t xml:space="preserve"> at 6:00 in Cafeteria</w:t>
            </w:r>
          </w:p>
          <w:p w14:paraId="62575CEF" w14:textId="30382B82" w:rsidR="00C74F4E" w:rsidRPr="009E3CCC" w:rsidRDefault="00C74F4E" w:rsidP="00C74F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4F4E" w:rsidRPr="009E3CCC" w14:paraId="7E81C5B0" w14:textId="77777777" w:rsidTr="00862260">
        <w:trPr>
          <w:trHeight w:val="516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F926C5D" w14:textId="77777777" w:rsidR="00C74F4E" w:rsidRPr="009E3CCC" w:rsidRDefault="00C74F4E" w:rsidP="00C74F4E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NExt meeting:</w:t>
            </w:r>
          </w:p>
          <w:p w14:paraId="2EDD3943" w14:textId="531545B0" w:rsidR="00C74F4E" w:rsidRPr="009E3CCC" w:rsidRDefault="00C74F4E" w:rsidP="00C74F4E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Agenda Topics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7EA9C79" w14:textId="15368285" w:rsidR="00C74F4E" w:rsidRPr="009E3CCC" w:rsidRDefault="00C74F4E" w:rsidP="00C74F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4F4E" w:rsidRPr="009E3CCC" w14:paraId="1052E780" w14:textId="77777777" w:rsidTr="00862260">
        <w:trPr>
          <w:trHeight w:val="516"/>
          <w:jc w:val="center"/>
        </w:trPr>
        <w:tc>
          <w:tcPr>
            <w:tcW w:w="289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884EC2D" w14:textId="2713FE23" w:rsidR="00C74F4E" w:rsidRPr="009E3CCC" w:rsidRDefault="00C74F4E" w:rsidP="00C74F4E">
            <w:pPr>
              <w:pStyle w:val="AllCapsHeading"/>
              <w:rPr>
                <w:rFonts w:ascii="Times New Roman" w:hAnsi="Times New Roman"/>
                <w:sz w:val="22"/>
                <w:szCs w:val="22"/>
              </w:rPr>
            </w:pPr>
            <w:r w:rsidRPr="009E3CCC">
              <w:rPr>
                <w:rFonts w:ascii="Times New Roman" w:hAnsi="Times New Roman"/>
                <w:sz w:val="22"/>
                <w:szCs w:val="22"/>
              </w:rPr>
              <w:t>meeting adjourned</w:t>
            </w:r>
          </w:p>
        </w:tc>
        <w:tc>
          <w:tcPr>
            <w:tcW w:w="781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E6553F5" w14:textId="77777777" w:rsidR="00C74F4E" w:rsidRPr="009E3CCC" w:rsidRDefault="00C74F4E" w:rsidP="00C74F4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5D32B6A" w14:textId="35100483" w:rsidR="00D01539" w:rsidRDefault="00D01539" w:rsidP="00862260">
      <w:pPr>
        <w:rPr>
          <w:rFonts w:ascii="Calibri" w:hAnsi="Calibri" w:cs="Calibri"/>
          <w:sz w:val="22"/>
          <w:szCs w:val="22"/>
        </w:rPr>
      </w:pPr>
      <w:bookmarkStart w:id="0" w:name="MinuteTopic"/>
      <w:bookmarkEnd w:id="0"/>
    </w:p>
    <w:sectPr w:rsidR="00D01539" w:rsidSect="0086226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2240" w:h="15840" w:code="1"/>
      <w:pgMar w:top="810" w:right="1008" w:bottom="810" w:left="100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66BC4" w14:textId="77777777" w:rsidR="001F38B3" w:rsidRDefault="001F38B3" w:rsidP="00491655">
      <w:r>
        <w:separator/>
      </w:r>
    </w:p>
  </w:endnote>
  <w:endnote w:type="continuationSeparator" w:id="0">
    <w:p w14:paraId="76C8FCCD" w14:textId="77777777" w:rsidR="001F38B3" w:rsidRDefault="001F38B3" w:rsidP="00491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65C45" w14:textId="77777777" w:rsidR="007928A8" w:rsidRDefault="007928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8ADCB" w14:textId="77777777" w:rsidR="007928A8" w:rsidRDefault="007928A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46B71" w14:textId="77777777" w:rsidR="007928A8" w:rsidRDefault="007928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9E13F" w14:textId="77777777" w:rsidR="001F38B3" w:rsidRDefault="001F38B3" w:rsidP="00491655">
      <w:r>
        <w:separator/>
      </w:r>
    </w:p>
  </w:footnote>
  <w:footnote w:type="continuationSeparator" w:id="0">
    <w:p w14:paraId="5B93562A" w14:textId="77777777" w:rsidR="001F38B3" w:rsidRDefault="001F38B3" w:rsidP="004916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A4A58" w14:textId="77777777" w:rsidR="007928A8" w:rsidRDefault="007928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32B77" w14:textId="07C13DBF" w:rsidR="00D01539" w:rsidRDefault="00D01539" w:rsidP="00491655">
    <w:pPr>
      <w:pStyle w:val="Header"/>
      <w:pBdr>
        <w:bottom w:val="thickThinSmallGap" w:sz="24" w:space="1" w:color="622423"/>
      </w:pBdr>
      <w:jc w:val="center"/>
      <w:rPr>
        <w:rFonts w:ascii="Cambria" w:hAnsi="Cambria"/>
        <w:sz w:val="32"/>
        <w:szCs w:val="26"/>
      </w:rPr>
    </w:pPr>
    <w:r>
      <w:rPr>
        <w:rFonts w:ascii="Cambria" w:hAnsi="Cambria"/>
        <w:sz w:val="32"/>
        <w:szCs w:val="26"/>
      </w:rPr>
      <w:t>Lavern Gaynor</w:t>
    </w:r>
    <w:r w:rsidR="00462A0E" w:rsidRPr="007943E4">
      <w:rPr>
        <w:rFonts w:ascii="Cambria" w:hAnsi="Cambria"/>
        <w:sz w:val="32"/>
        <w:szCs w:val="26"/>
      </w:rPr>
      <w:t xml:space="preserve"> Elementary </w:t>
    </w:r>
  </w:p>
  <w:p w14:paraId="75D32B78" w14:textId="2CFED867" w:rsidR="00491655" w:rsidRPr="007943E4" w:rsidRDefault="00462A0E" w:rsidP="00491655">
    <w:pPr>
      <w:pStyle w:val="Header"/>
      <w:pBdr>
        <w:bottom w:val="thickThinSmallGap" w:sz="24" w:space="1" w:color="622423"/>
      </w:pBdr>
      <w:jc w:val="center"/>
      <w:rPr>
        <w:rFonts w:ascii="Cambria" w:hAnsi="Cambria"/>
        <w:sz w:val="32"/>
        <w:szCs w:val="26"/>
      </w:rPr>
    </w:pPr>
    <w:r w:rsidRPr="007943E4">
      <w:rPr>
        <w:rFonts w:ascii="Cambria" w:hAnsi="Cambria"/>
        <w:sz w:val="32"/>
        <w:szCs w:val="26"/>
      </w:rPr>
      <w:t>School</w:t>
    </w:r>
    <w:r w:rsidR="00491655" w:rsidRPr="007943E4">
      <w:rPr>
        <w:rFonts w:ascii="Cambria" w:hAnsi="Cambria"/>
        <w:sz w:val="32"/>
        <w:szCs w:val="26"/>
      </w:rPr>
      <w:t xml:space="preserve"> Advisory Council (SAC) </w:t>
    </w:r>
    <w:r w:rsidR="000E22FB">
      <w:rPr>
        <w:rFonts w:ascii="Cambria" w:hAnsi="Cambria"/>
        <w:sz w:val="32"/>
        <w:szCs w:val="26"/>
      </w:rPr>
      <w:t>AGENDA</w:t>
    </w:r>
  </w:p>
  <w:p w14:paraId="75D32B79" w14:textId="77777777" w:rsidR="00491655" w:rsidRDefault="004916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7038E" w14:textId="77777777" w:rsidR="007928A8" w:rsidRDefault="007928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D1DA9"/>
    <w:multiLevelType w:val="hybridMultilevel"/>
    <w:tmpl w:val="11AA2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18131B"/>
    <w:multiLevelType w:val="hybridMultilevel"/>
    <w:tmpl w:val="29343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3506C"/>
    <w:multiLevelType w:val="hybridMultilevel"/>
    <w:tmpl w:val="33107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007267"/>
    <w:multiLevelType w:val="hybridMultilevel"/>
    <w:tmpl w:val="48DEF2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7F0937"/>
    <w:multiLevelType w:val="hybridMultilevel"/>
    <w:tmpl w:val="8D766BC2"/>
    <w:lvl w:ilvl="0" w:tplc="83945F5A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3B17B8"/>
    <w:multiLevelType w:val="hybridMultilevel"/>
    <w:tmpl w:val="39F6E5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EF0EAF"/>
    <w:multiLevelType w:val="hybridMultilevel"/>
    <w:tmpl w:val="CAC2F5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8D7155"/>
    <w:multiLevelType w:val="hybridMultilevel"/>
    <w:tmpl w:val="974011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B121BA"/>
    <w:multiLevelType w:val="hybridMultilevel"/>
    <w:tmpl w:val="2B642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890BBF"/>
    <w:multiLevelType w:val="hybridMultilevel"/>
    <w:tmpl w:val="87A095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19319F"/>
    <w:multiLevelType w:val="hybridMultilevel"/>
    <w:tmpl w:val="6AD289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EF3537"/>
    <w:multiLevelType w:val="hybridMultilevel"/>
    <w:tmpl w:val="5E4272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E046BA"/>
    <w:multiLevelType w:val="hybridMultilevel"/>
    <w:tmpl w:val="FF0E4F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C915DD"/>
    <w:multiLevelType w:val="hybridMultilevel"/>
    <w:tmpl w:val="04F8F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9F5455"/>
    <w:multiLevelType w:val="hybridMultilevel"/>
    <w:tmpl w:val="FD7AD5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3B374B"/>
    <w:multiLevelType w:val="hybridMultilevel"/>
    <w:tmpl w:val="BA20D7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291E95"/>
    <w:multiLevelType w:val="hybridMultilevel"/>
    <w:tmpl w:val="CA6879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9C0174"/>
    <w:multiLevelType w:val="hybridMultilevel"/>
    <w:tmpl w:val="B5564A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E93DDE"/>
    <w:multiLevelType w:val="hybridMultilevel"/>
    <w:tmpl w:val="4EA45B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852DC3"/>
    <w:multiLevelType w:val="hybridMultilevel"/>
    <w:tmpl w:val="F364FC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124B23"/>
    <w:multiLevelType w:val="hybridMultilevel"/>
    <w:tmpl w:val="A8B47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FF6B97"/>
    <w:multiLevelType w:val="hybridMultilevel"/>
    <w:tmpl w:val="935CAB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82461158">
    <w:abstractNumId w:val="6"/>
  </w:num>
  <w:num w:numId="2" w16cid:durableId="1737245951">
    <w:abstractNumId w:val="3"/>
  </w:num>
  <w:num w:numId="3" w16cid:durableId="1443644233">
    <w:abstractNumId w:val="8"/>
  </w:num>
  <w:num w:numId="4" w16cid:durableId="1771703525">
    <w:abstractNumId w:val="3"/>
  </w:num>
  <w:num w:numId="5" w16cid:durableId="1139999473">
    <w:abstractNumId w:val="19"/>
  </w:num>
  <w:num w:numId="6" w16cid:durableId="947784611">
    <w:abstractNumId w:val="15"/>
  </w:num>
  <w:num w:numId="7" w16cid:durableId="453064962">
    <w:abstractNumId w:val="2"/>
  </w:num>
  <w:num w:numId="8" w16cid:durableId="562912660">
    <w:abstractNumId w:val="17"/>
  </w:num>
  <w:num w:numId="9" w16cid:durableId="1007974974">
    <w:abstractNumId w:val="11"/>
  </w:num>
  <w:num w:numId="10" w16cid:durableId="1289162344">
    <w:abstractNumId w:val="15"/>
  </w:num>
  <w:num w:numId="11" w16cid:durableId="525485019">
    <w:abstractNumId w:val="16"/>
  </w:num>
  <w:num w:numId="12" w16cid:durableId="542981170">
    <w:abstractNumId w:val="21"/>
  </w:num>
  <w:num w:numId="13" w16cid:durableId="1758864926">
    <w:abstractNumId w:val="20"/>
  </w:num>
  <w:num w:numId="14" w16cid:durableId="1101489308">
    <w:abstractNumId w:val="12"/>
  </w:num>
  <w:num w:numId="15" w16cid:durableId="626398601">
    <w:abstractNumId w:val="0"/>
  </w:num>
  <w:num w:numId="16" w16cid:durableId="618071344">
    <w:abstractNumId w:val="13"/>
  </w:num>
  <w:num w:numId="17" w16cid:durableId="714358171">
    <w:abstractNumId w:val="18"/>
  </w:num>
  <w:num w:numId="18" w16cid:durableId="350646725">
    <w:abstractNumId w:val="9"/>
  </w:num>
  <w:num w:numId="19" w16cid:durableId="2033727214">
    <w:abstractNumId w:val="4"/>
  </w:num>
  <w:num w:numId="20" w16cid:durableId="252860836">
    <w:abstractNumId w:val="5"/>
  </w:num>
  <w:num w:numId="21" w16cid:durableId="1218593267">
    <w:abstractNumId w:val="7"/>
  </w:num>
  <w:num w:numId="22" w16cid:durableId="1514493464">
    <w:abstractNumId w:val="1"/>
  </w:num>
  <w:num w:numId="23" w16cid:durableId="346252693">
    <w:abstractNumId w:val="10"/>
  </w:num>
  <w:num w:numId="24" w16cid:durableId="157982815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187"/>
  <w:doNotUseMarginsForDrawingGridOrigin/>
  <w:drawingGridHorizontalOrigin w:val="1699"/>
  <w:drawingGridVerticalOrigin w:val="1987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414"/>
    <w:rsid w:val="0000062A"/>
    <w:rsid w:val="000043FF"/>
    <w:rsid w:val="00007687"/>
    <w:rsid w:val="00011CFB"/>
    <w:rsid w:val="000145A5"/>
    <w:rsid w:val="00043514"/>
    <w:rsid w:val="00054404"/>
    <w:rsid w:val="000833F8"/>
    <w:rsid w:val="00086D8A"/>
    <w:rsid w:val="000D0D07"/>
    <w:rsid w:val="000D21E6"/>
    <w:rsid w:val="000D63C0"/>
    <w:rsid w:val="000E22FB"/>
    <w:rsid w:val="000F0AFD"/>
    <w:rsid w:val="001276BA"/>
    <w:rsid w:val="00146C9B"/>
    <w:rsid w:val="0014755C"/>
    <w:rsid w:val="0016199F"/>
    <w:rsid w:val="001A6017"/>
    <w:rsid w:val="001A6303"/>
    <w:rsid w:val="001B4285"/>
    <w:rsid w:val="001B5795"/>
    <w:rsid w:val="001D4766"/>
    <w:rsid w:val="001E1877"/>
    <w:rsid w:val="001F38B3"/>
    <w:rsid w:val="00202EDD"/>
    <w:rsid w:val="0020518D"/>
    <w:rsid w:val="002138F0"/>
    <w:rsid w:val="00242C4A"/>
    <w:rsid w:val="00274A11"/>
    <w:rsid w:val="00291A09"/>
    <w:rsid w:val="00292194"/>
    <w:rsid w:val="002A25AF"/>
    <w:rsid w:val="002B722C"/>
    <w:rsid w:val="002C0AD8"/>
    <w:rsid w:val="002C29E5"/>
    <w:rsid w:val="002D69A4"/>
    <w:rsid w:val="002F3E84"/>
    <w:rsid w:val="00305A54"/>
    <w:rsid w:val="00320C8C"/>
    <w:rsid w:val="003244BF"/>
    <w:rsid w:val="003629D1"/>
    <w:rsid w:val="00381DAA"/>
    <w:rsid w:val="00391103"/>
    <w:rsid w:val="003B4849"/>
    <w:rsid w:val="003D0995"/>
    <w:rsid w:val="003E785A"/>
    <w:rsid w:val="003E7C2B"/>
    <w:rsid w:val="003F50B3"/>
    <w:rsid w:val="00402806"/>
    <w:rsid w:val="004139A9"/>
    <w:rsid w:val="00417272"/>
    <w:rsid w:val="00427197"/>
    <w:rsid w:val="00432C8C"/>
    <w:rsid w:val="00440B47"/>
    <w:rsid w:val="00442B52"/>
    <w:rsid w:val="0045453D"/>
    <w:rsid w:val="00456620"/>
    <w:rsid w:val="00462A0E"/>
    <w:rsid w:val="00475766"/>
    <w:rsid w:val="004776C5"/>
    <w:rsid w:val="00491655"/>
    <w:rsid w:val="00495E0E"/>
    <w:rsid w:val="004A7545"/>
    <w:rsid w:val="004B49B3"/>
    <w:rsid w:val="004C30DE"/>
    <w:rsid w:val="004F6208"/>
    <w:rsid w:val="005052C5"/>
    <w:rsid w:val="00512B40"/>
    <w:rsid w:val="00514854"/>
    <w:rsid w:val="00523A89"/>
    <w:rsid w:val="00531002"/>
    <w:rsid w:val="00545F74"/>
    <w:rsid w:val="005545E9"/>
    <w:rsid w:val="005546BE"/>
    <w:rsid w:val="00573494"/>
    <w:rsid w:val="0058472F"/>
    <w:rsid w:val="00585310"/>
    <w:rsid w:val="005D0B22"/>
    <w:rsid w:val="00620C42"/>
    <w:rsid w:val="00631495"/>
    <w:rsid w:val="00640262"/>
    <w:rsid w:val="0064564D"/>
    <w:rsid w:val="00646932"/>
    <w:rsid w:val="00652A13"/>
    <w:rsid w:val="00660B70"/>
    <w:rsid w:val="00664D76"/>
    <w:rsid w:val="00666643"/>
    <w:rsid w:val="00673944"/>
    <w:rsid w:val="00674B9A"/>
    <w:rsid w:val="00692553"/>
    <w:rsid w:val="00693920"/>
    <w:rsid w:val="00693F8A"/>
    <w:rsid w:val="00694F96"/>
    <w:rsid w:val="006A3DDA"/>
    <w:rsid w:val="006B6BDC"/>
    <w:rsid w:val="006C30EA"/>
    <w:rsid w:val="006C5BE2"/>
    <w:rsid w:val="006C6225"/>
    <w:rsid w:val="006D23E0"/>
    <w:rsid w:val="006D2CFA"/>
    <w:rsid w:val="006F295E"/>
    <w:rsid w:val="007276E2"/>
    <w:rsid w:val="00745858"/>
    <w:rsid w:val="00751955"/>
    <w:rsid w:val="007554A1"/>
    <w:rsid w:val="00775312"/>
    <w:rsid w:val="00777414"/>
    <w:rsid w:val="007928A8"/>
    <w:rsid w:val="007943E4"/>
    <w:rsid w:val="00797920"/>
    <w:rsid w:val="007A78D3"/>
    <w:rsid w:val="007B0B36"/>
    <w:rsid w:val="007B596D"/>
    <w:rsid w:val="007B5DFE"/>
    <w:rsid w:val="007C174F"/>
    <w:rsid w:val="007C2427"/>
    <w:rsid w:val="007C40CD"/>
    <w:rsid w:val="007D27C0"/>
    <w:rsid w:val="007D2C01"/>
    <w:rsid w:val="007F2242"/>
    <w:rsid w:val="00810FEA"/>
    <w:rsid w:val="008127EA"/>
    <w:rsid w:val="00817B51"/>
    <w:rsid w:val="0082776B"/>
    <w:rsid w:val="00846B03"/>
    <w:rsid w:val="0085168B"/>
    <w:rsid w:val="00862260"/>
    <w:rsid w:val="00862DA1"/>
    <w:rsid w:val="0086765B"/>
    <w:rsid w:val="008678FF"/>
    <w:rsid w:val="008708A5"/>
    <w:rsid w:val="00872926"/>
    <w:rsid w:val="00874196"/>
    <w:rsid w:val="00874E4C"/>
    <w:rsid w:val="00881128"/>
    <w:rsid w:val="008855CB"/>
    <w:rsid w:val="00885A91"/>
    <w:rsid w:val="00887354"/>
    <w:rsid w:val="008905EE"/>
    <w:rsid w:val="008A287F"/>
    <w:rsid w:val="008B359C"/>
    <w:rsid w:val="008B723B"/>
    <w:rsid w:val="008C06D3"/>
    <w:rsid w:val="008F181C"/>
    <w:rsid w:val="008F1998"/>
    <w:rsid w:val="008F49C0"/>
    <w:rsid w:val="0090582C"/>
    <w:rsid w:val="00915099"/>
    <w:rsid w:val="00955557"/>
    <w:rsid w:val="00964462"/>
    <w:rsid w:val="00964A63"/>
    <w:rsid w:val="0097074B"/>
    <w:rsid w:val="00987202"/>
    <w:rsid w:val="009965AC"/>
    <w:rsid w:val="009A3750"/>
    <w:rsid w:val="009E1ED8"/>
    <w:rsid w:val="009E3CCC"/>
    <w:rsid w:val="009F08CA"/>
    <w:rsid w:val="00A035DF"/>
    <w:rsid w:val="00A14B11"/>
    <w:rsid w:val="00A22513"/>
    <w:rsid w:val="00A31787"/>
    <w:rsid w:val="00A31DF2"/>
    <w:rsid w:val="00A32B93"/>
    <w:rsid w:val="00A35E15"/>
    <w:rsid w:val="00A40146"/>
    <w:rsid w:val="00A45D78"/>
    <w:rsid w:val="00A60471"/>
    <w:rsid w:val="00A63770"/>
    <w:rsid w:val="00A650FE"/>
    <w:rsid w:val="00A66339"/>
    <w:rsid w:val="00A90A0B"/>
    <w:rsid w:val="00A914C5"/>
    <w:rsid w:val="00A9493A"/>
    <w:rsid w:val="00A96DB5"/>
    <w:rsid w:val="00AC3EB2"/>
    <w:rsid w:val="00AE3851"/>
    <w:rsid w:val="00AE4CB2"/>
    <w:rsid w:val="00B00FFE"/>
    <w:rsid w:val="00B46347"/>
    <w:rsid w:val="00B52C8F"/>
    <w:rsid w:val="00B724FA"/>
    <w:rsid w:val="00B73AFD"/>
    <w:rsid w:val="00B84015"/>
    <w:rsid w:val="00B96E11"/>
    <w:rsid w:val="00BA6CDB"/>
    <w:rsid w:val="00BA70C7"/>
    <w:rsid w:val="00BB173A"/>
    <w:rsid w:val="00BB40AC"/>
    <w:rsid w:val="00BB5323"/>
    <w:rsid w:val="00BC4FC9"/>
    <w:rsid w:val="00BC6407"/>
    <w:rsid w:val="00BD4B3E"/>
    <w:rsid w:val="00BE4594"/>
    <w:rsid w:val="00BF1032"/>
    <w:rsid w:val="00BF10EC"/>
    <w:rsid w:val="00BF57A9"/>
    <w:rsid w:val="00C025BE"/>
    <w:rsid w:val="00C166AB"/>
    <w:rsid w:val="00C23298"/>
    <w:rsid w:val="00C249AC"/>
    <w:rsid w:val="00C338AF"/>
    <w:rsid w:val="00C564AB"/>
    <w:rsid w:val="00C6632D"/>
    <w:rsid w:val="00C72240"/>
    <w:rsid w:val="00C74F4E"/>
    <w:rsid w:val="00C82EAE"/>
    <w:rsid w:val="00C973D5"/>
    <w:rsid w:val="00CA098B"/>
    <w:rsid w:val="00CA4CE1"/>
    <w:rsid w:val="00CA55A6"/>
    <w:rsid w:val="00CA66B0"/>
    <w:rsid w:val="00CB078C"/>
    <w:rsid w:val="00CB3760"/>
    <w:rsid w:val="00CD3989"/>
    <w:rsid w:val="00CE4517"/>
    <w:rsid w:val="00CE6342"/>
    <w:rsid w:val="00CE7F21"/>
    <w:rsid w:val="00CF0ABA"/>
    <w:rsid w:val="00CF2873"/>
    <w:rsid w:val="00CF4C25"/>
    <w:rsid w:val="00D01539"/>
    <w:rsid w:val="00D10211"/>
    <w:rsid w:val="00D50303"/>
    <w:rsid w:val="00D519EF"/>
    <w:rsid w:val="00D621F4"/>
    <w:rsid w:val="00D65E2D"/>
    <w:rsid w:val="00D66978"/>
    <w:rsid w:val="00DC6C1A"/>
    <w:rsid w:val="00DE4C7C"/>
    <w:rsid w:val="00DE69A8"/>
    <w:rsid w:val="00DF195E"/>
    <w:rsid w:val="00DF33C4"/>
    <w:rsid w:val="00E01A30"/>
    <w:rsid w:val="00E077A6"/>
    <w:rsid w:val="00E11096"/>
    <w:rsid w:val="00E37FB1"/>
    <w:rsid w:val="00E43BAB"/>
    <w:rsid w:val="00E4591C"/>
    <w:rsid w:val="00E51D22"/>
    <w:rsid w:val="00E56D55"/>
    <w:rsid w:val="00E57FAF"/>
    <w:rsid w:val="00E60E43"/>
    <w:rsid w:val="00E71DBA"/>
    <w:rsid w:val="00E722B9"/>
    <w:rsid w:val="00E75C80"/>
    <w:rsid w:val="00E97F8C"/>
    <w:rsid w:val="00EA2581"/>
    <w:rsid w:val="00EB4A20"/>
    <w:rsid w:val="00EB6F9E"/>
    <w:rsid w:val="00EF3D3A"/>
    <w:rsid w:val="00F03156"/>
    <w:rsid w:val="00F22596"/>
    <w:rsid w:val="00F34E7F"/>
    <w:rsid w:val="00F457B9"/>
    <w:rsid w:val="00F63789"/>
    <w:rsid w:val="00F64A4B"/>
    <w:rsid w:val="00F65164"/>
    <w:rsid w:val="00F73E9C"/>
    <w:rsid w:val="00F904D0"/>
    <w:rsid w:val="00F953D4"/>
    <w:rsid w:val="00F95F32"/>
    <w:rsid w:val="00F96B7E"/>
    <w:rsid w:val="00F9705F"/>
    <w:rsid w:val="00FC5652"/>
    <w:rsid w:val="00FF1CB5"/>
    <w:rsid w:val="00FF2D5B"/>
    <w:rsid w:val="047BA8B2"/>
    <w:rsid w:val="2E9B23F3"/>
    <w:rsid w:val="361994F3"/>
    <w:rsid w:val="3635D8FC"/>
    <w:rsid w:val="3687E0C1"/>
    <w:rsid w:val="3C444E79"/>
    <w:rsid w:val="414B8ACB"/>
    <w:rsid w:val="477F68C1"/>
    <w:rsid w:val="49AE3D2A"/>
    <w:rsid w:val="4C519D80"/>
    <w:rsid w:val="531DBE3A"/>
    <w:rsid w:val="53F94FBC"/>
    <w:rsid w:val="563C6506"/>
    <w:rsid w:val="573F93A6"/>
    <w:rsid w:val="57E3CAAA"/>
    <w:rsid w:val="580CA571"/>
    <w:rsid w:val="5A85D82E"/>
    <w:rsid w:val="5F98C60D"/>
    <w:rsid w:val="60E3523E"/>
    <w:rsid w:val="63797260"/>
    <w:rsid w:val="63BF3194"/>
    <w:rsid w:val="675AE182"/>
    <w:rsid w:val="6DDDE217"/>
    <w:rsid w:val="6E216AE5"/>
    <w:rsid w:val="71ABCE98"/>
    <w:rsid w:val="7BDA3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75D32B24"/>
  <w15:docId w15:val="{F780D3D6-D57D-4718-A6EA-22E372370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A2581"/>
    <w:rPr>
      <w:rFonts w:ascii="Tahoma" w:hAnsi="Tahoma"/>
      <w:spacing w:val="4"/>
      <w:sz w:val="16"/>
      <w:szCs w:val="18"/>
    </w:rPr>
  </w:style>
  <w:style w:type="paragraph" w:styleId="Heading1">
    <w:name w:val="heading 1"/>
    <w:basedOn w:val="Normal"/>
    <w:next w:val="Normal"/>
    <w:qFormat/>
    <w:rsid w:val="00E43BAB"/>
    <w:pPr>
      <w:outlineLvl w:val="0"/>
    </w:pPr>
    <w:rPr>
      <w:sz w:val="40"/>
      <w:szCs w:val="40"/>
    </w:rPr>
  </w:style>
  <w:style w:type="paragraph" w:styleId="Heading2">
    <w:name w:val="heading 2"/>
    <w:basedOn w:val="Heading1"/>
    <w:next w:val="Normal"/>
    <w:qFormat/>
    <w:rsid w:val="00AE3851"/>
    <w:pPr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43BAB"/>
    <w:pPr>
      <w:outlineLvl w:val="2"/>
    </w:pPr>
    <w:rPr>
      <w:caps/>
      <w:color w:val="999999"/>
      <w:sz w:val="32"/>
    </w:rPr>
  </w:style>
  <w:style w:type="paragraph" w:styleId="Heading4">
    <w:name w:val="heading 4"/>
    <w:basedOn w:val="Normal"/>
    <w:next w:val="Normal"/>
    <w:qFormat/>
    <w:rsid w:val="00456620"/>
    <w:pPr>
      <w:framePr w:hSpace="187" w:wrap="around" w:vAnchor="page" w:hAnchor="page" w:xAlign="center" w:y="1441"/>
      <w:suppressOverlap/>
      <w:outlineLvl w:val="3"/>
    </w:pPr>
    <w:rPr>
      <w:caps/>
      <w:szCs w:val="16"/>
    </w:rPr>
  </w:style>
  <w:style w:type="paragraph" w:styleId="Heading5">
    <w:name w:val="heading 5"/>
    <w:basedOn w:val="Normal"/>
    <w:next w:val="Normal"/>
    <w:qFormat/>
    <w:rsid w:val="00456620"/>
    <w:pPr>
      <w:jc w:val="right"/>
      <w:outlineLvl w:val="4"/>
    </w:pPr>
    <w:rPr>
      <w:caps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llCapsHeading">
    <w:name w:val="All Caps Heading"/>
    <w:basedOn w:val="Normal"/>
    <w:rsid w:val="00CB3760"/>
    <w:rPr>
      <w:b/>
      <w:caps/>
      <w:color w:val="808080"/>
      <w:sz w:val="14"/>
      <w:szCs w:val="16"/>
    </w:rPr>
  </w:style>
  <w:style w:type="paragraph" w:styleId="NoSpacing">
    <w:name w:val="No Spacing"/>
    <w:uiPriority w:val="1"/>
    <w:qFormat/>
    <w:rsid w:val="00491655"/>
    <w:rPr>
      <w:rFonts w:ascii="Tahoma" w:hAnsi="Tahoma"/>
      <w:spacing w:val="4"/>
      <w:sz w:val="16"/>
      <w:szCs w:val="18"/>
    </w:rPr>
  </w:style>
  <w:style w:type="paragraph" w:styleId="BalloonText">
    <w:name w:val="Balloon Text"/>
    <w:basedOn w:val="Normal"/>
    <w:semiHidden/>
    <w:rsid w:val="00CB3760"/>
    <w:rPr>
      <w:rFonts w:cs="Tahoma"/>
      <w:szCs w:val="16"/>
    </w:rPr>
  </w:style>
  <w:style w:type="paragraph" w:styleId="Header">
    <w:name w:val="header"/>
    <w:basedOn w:val="Normal"/>
    <w:link w:val="HeaderChar"/>
    <w:uiPriority w:val="99"/>
    <w:rsid w:val="00491655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91655"/>
    <w:rPr>
      <w:rFonts w:ascii="Tahoma" w:hAnsi="Tahoma"/>
      <w:spacing w:val="4"/>
      <w:sz w:val="16"/>
      <w:szCs w:val="18"/>
    </w:rPr>
  </w:style>
  <w:style w:type="paragraph" w:styleId="Footer">
    <w:name w:val="footer"/>
    <w:basedOn w:val="Normal"/>
    <w:link w:val="FooterChar"/>
    <w:rsid w:val="0049165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491655"/>
    <w:rPr>
      <w:rFonts w:ascii="Tahoma" w:hAnsi="Tahoma"/>
      <w:spacing w:val="4"/>
      <w:sz w:val="16"/>
      <w:szCs w:val="18"/>
    </w:rPr>
  </w:style>
  <w:style w:type="paragraph" w:styleId="ListParagraph">
    <w:name w:val="List Paragraph"/>
    <w:basedOn w:val="Normal"/>
    <w:uiPriority w:val="34"/>
    <w:qFormat/>
    <w:rsid w:val="00462A0E"/>
    <w:pPr>
      <w:spacing w:after="200" w:line="276" w:lineRule="auto"/>
      <w:ind w:left="720"/>
      <w:contextualSpacing/>
    </w:pPr>
    <w:rPr>
      <w:rFonts w:ascii="Calibri" w:hAnsi="Calibri"/>
      <w:spacing w:val="0"/>
      <w:sz w:val="22"/>
      <w:szCs w:val="22"/>
    </w:rPr>
  </w:style>
  <w:style w:type="table" w:styleId="TableGrid">
    <w:name w:val="Table Grid"/>
    <w:basedOn w:val="TableNormal"/>
    <w:uiPriority w:val="59"/>
    <w:rsid w:val="00775312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uto-select">
    <w:name w:val="auto-select"/>
    <w:basedOn w:val="DefaultParagraphFont"/>
    <w:rsid w:val="005D0B22"/>
  </w:style>
  <w:style w:type="character" w:styleId="Hyperlink">
    <w:name w:val="Hyperlink"/>
    <w:basedOn w:val="DefaultParagraphFont"/>
    <w:rsid w:val="0075195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rsid w:val="00751955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semiHidden/>
    <w:unhideWhenUsed/>
    <w:rsid w:val="002C0AD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C0AD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C0AD8"/>
    <w:rPr>
      <w:rFonts w:ascii="Tahoma" w:hAnsi="Tahoma"/>
      <w:spacing w:val="4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C0AD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C0AD8"/>
    <w:rPr>
      <w:rFonts w:ascii="Tahoma" w:hAnsi="Tahoma"/>
      <w:b/>
      <w:bCs/>
      <w:spacing w:val="4"/>
    </w:rPr>
  </w:style>
  <w:style w:type="character" w:customStyle="1" w:styleId="normaltextrun">
    <w:name w:val="normaltextrun"/>
    <w:basedOn w:val="DefaultParagraphFont"/>
    <w:rsid w:val="002B722C"/>
  </w:style>
  <w:style w:type="character" w:customStyle="1" w:styleId="eop">
    <w:name w:val="eop"/>
    <w:basedOn w:val="DefaultParagraphFont"/>
    <w:rsid w:val="002B72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41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402910">
          <w:marLeft w:val="0"/>
          <w:marRight w:val="0"/>
          <w:marTop w:val="600"/>
          <w:marBottom w:val="0"/>
          <w:divBdr>
            <w:top w:val="single" w:sz="6" w:space="0" w:color="EBEBEC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7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Workstation.2UA6251FG9\Local%20Settings\Temp\TCD70.tmp\Meeting%20minute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c4766e3-7789-487e-a525-e8a199f960b5" xsi:nil="true"/>
    <lcf76f155ced4ddcb4097134ff3c332f xmlns="ea936db2-dc1d-43ea-89ed-abb761de2cb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825CE82BB50248B968D64652326541" ma:contentTypeVersion="13" ma:contentTypeDescription="Create a new document." ma:contentTypeScope="" ma:versionID="3f27af9f916f5273d7bbb0f7e8c3bd21">
  <xsd:schema xmlns:xsd="http://www.w3.org/2001/XMLSchema" xmlns:xs="http://www.w3.org/2001/XMLSchema" xmlns:p="http://schemas.microsoft.com/office/2006/metadata/properties" xmlns:ns2="ea936db2-dc1d-43ea-89ed-abb761de2cb7" xmlns:ns3="2c4766e3-7789-487e-a525-e8a199f960b5" targetNamespace="http://schemas.microsoft.com/office/2006/metadata/properties" ma:root="true" ma:fieldsID="cb219c5203f87f16e540a44fe72bd021" ns2:_="" ns3:_="">
    <xsd:import namespace="ea936db2-dc1d-43ea-89ed-abb761de2cb7"/>
    <xsd:import namespace="2c4766e3-7789-487e-a525-e8a199f960b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36db2-dc1d-43ea-89ed-abb761de2c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86b5e3c-4372-4c03-a1cb-9ec3e3e56c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4766e3-7789-487e-a525-e8a199f960b5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fa4a9ca1-7545-4a34-9858-574b7b474f88}" ma:internalName="TaxCatchAll" ma:showField="CatchAllData" ma:web="2c4766e3-7789-487e-a525-e8a199f960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851D83-B329-499F-BC0A-9CB02F7B2E55}">
  <ds:schemaRefs>
    <ds:schemaRef ds:uri="http://schemas.microsoft.com/office/2006/documentManagement/types"/>
    <ds:schemaRef ds:uri="2c4766e3-7789-487e-a525-e8a199f960b5"/>
    <ds:schemaRef ds:uri="http://schemas.microsoft.com/office/2006/metadata/properties"/>
    <ds:schemaRef ds:uri="ea936db2-dc1d-43ea-89ed-abb761de2cb7"/>
    <ds:schemaRef ds:uri="http://purl.org/dc/terms/"/>
    <ds:schemaRef ds:uri="http://purl.org/dc/elements/1.1/"/>
    <ds:schemaRef ds:uri="http://www.w3.org/XML/1998/namespace"/>
    <ds:schemaRef ds:uri="http://purl.org/dc/dcmitype/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55B708E6-ADF7-479D-822E-E76FB5C640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B44828-A028-4279-A1E3-0875F82D50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936db2-dc1d-43ea-89ed-abb761de2cb7"/>
    <ds:schemaRef ds:uri="2c4766e3-7789-487e-a525-e8a199f960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Meeting minutes</Template>
  <TotalTime>35</TotalTime>
  <Pages>1</Pages>
  <Words>130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[School Name] School Advisory Council (SAC) Meeting</vt:lpstr>
    </vt:vector>
  </TitlesOfParts>
  <Company>Microsoft Corporation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[School Name] School Advisory Council (SAC) Meeting</dc:title>
  <dc:creator>Gomez, Gertrude (Gertrudis)</dc:creator>
  <cp:lastModifiedBy>Gomez, Gertrude (Gertrudis)</cp:lastModifiedBy>
  <cp:revision>8</cp:revision>
  <cp:lastPrinted>2023-08-17T20:35:00Z</cp:lastPrinted>
  <dcterms:created xsi:type="dcterms:W3CDTF">2023-08-09T17:54:00Z</dcterms:created>
  <dcterms:modified xsi:type="dcterms:W3CDTF">2023-08-17T20:35:00Z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TC010184111033</vt:lpwstr>
  </property>
  <property fmtid="{D5CDD505-2E9C-101B-9397-08002B2CF9AE}" pid="3" name="ContentTypeId">
    <vt:lpwstr>0x010100D4825CE82BB50248B968D64652326541</vt:lpwstr>
  </property>
  <property fmtid="{D5CDD505-2E9C-101B-9397-08002B2CF9AE}" pid="4" name="MediaServiceImageTags">
    <vt:lpwstr/>
  </property>
</Properties>
</file>